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7CDE1" w14:textId="65F9772C" w:rsidR="00F8147D" w:rsidRPr="004552D1" w:rsidRDefault="00E220F6" w:rsidP="00E33E62">
      <w:pPr>
        <w:pStyle w:val="LNU-Titelrubrik1"/>
      </w:pPr>
      <w:r w:rsidRPr="004552D1">
        <w:t>Title</w:t>
      </w:r>
    </w:p>
    <w:p w14:paraId="5F56774D" w14:textId="72AA29E5" w:rsidR="00E33E62" w:rsidRDefault="00E33E62" w:rsidP="00E33E62">
      <w:pPr>
        <w:pStyle w:val="LNU-Titelrubrik2"/>
      </w:pPr>
      <w:r w:rsidRPr="004552D1">
        <w:t>Subtitle</w:t>
      </w:r>
    </w:p>
    <w:p w14:paraId="0D7272D8" w14:textId="77777777" w:rsidR="00170B0D" w:rsidRDefault="00170B0D" w:rsidP="00170B0D">
      <w:pPr>
        <w:pStyle w:val="LNU-Normal"/>
      </w:pPr>
    </w:p>
    <w:p w14:paraId="524258C5" w14:textId="77777777" w:rsidR="00170B0D" w:rsidRPr="00170B0D" w:rsidRDefault="00170B0D" w:rsidP="00170B0D">
      <w:pPr>
        <w:pStyle w:val="LNU-Normal"/>
      </w:pPr>
    </w:p>
    <w:p w14:paraId="122A5EFD" w14:textId="77777777" w:rsidR="00635115" w:rsidRDefault="00635115" w:rsidP="00635115">
      <w:pPr>
        <w:pStyle w:val="LNU-Normal"/>
      </w:pPr>
    </w:p>
    <w:p w14:paraId="463B274D" w14:textId="77777777" w:rsidR="00635115" w:rsidRDefault="00635115" w:rsidP="00635115">
      <w:pPr>
        <w:pStyle w:val="LNU-Normal"/>
      </w:pPr>
    </w:p>
    <w:p w14:paraId="08CA1966" w14:textId="77777777" w:rsidR="00191FC5" w:rsidRDefault="00191FC5" w:rsidP="00635115">
      <w:pPr>
        <w:pStyle w:val="LNU-Normal"/>
      </w:pPr>
    </w:p>
    <w:p w14:paraId="55DD8966" w14:textId="77777777" w:rsidR="00191FC5" w:rsidRDefault="00191FC5" w:rsidP="00635115">
      <w:pPr>
        <w:pStyle w:val="LNU-Normal"/>
      </w:pPr>
    </w:p>
    <w:p w14:paraId="7CC27E8A" w14:textId="77777777" w:rsidR="00635115" w:rsidRDefault="00635115" w:rsidP="00635115">
      <w:pPr>
        <w:pStyle w:val="LNU-Normal"/>
      </w:pPr>
    </w:p>
    <w:p w14:paraId="6044267D" w14:textId="77777777" w:rsidR="00635115" w:rsidRDefault="00635115" w:rsidP="00635115">
      <w:pPr>
        <w:pStyle w:val="LNU-Normal"/>
      </w:pPr>
    </w:p>
    <w:p w14:paraId="3C49841A" w14:textId="77777777" w:rsidR="00874785" w:rsidRDefault="00874785" w:rsidP="00635115">
      <w:pPr>
        <w:pStyle w:val="LNU-Normal"/>
      </w:pPr>
    </w:p>
    <w:p w14:paraId="1B057A80" w14:textId="77777777" w:rsidR="00293877" w:rsidRDefault="00293877" w:rsidP="00635115">
      <w:pPr>
        <w:pStyle w:val="LNU-Normal"/>
      </w:pPr>
    </w:p>
    <w:p w14:paraId="68B81BD1" w14:textId="77777777" w:rsidR="00635115" w:rsidRDefault="00635115" w:rsidP="00635115">
      <w:pPr>
        <w:pStyle w:val="LNU-Normal"/>
      </w:pPr>
    </w:p>
    <w:p w14:paraId="55B758F9" w14:textId="77777777" w:rsidR="00635115" w:rsidRDefault="00635115" w:rsidP="00635115">
      <w:pPr>
        <w:pStyle w:val="LNU-Normal"/>
      </w:pPr>
    </w:p>
    <w:p w14:paraId="1A5612CB" w14:textId="77777777" w:rsidR="00DB5866" w:rsidRDefault="00DB5866" w:rsidP="00635115">
      <w:pPr>
        <w:pStyle w:val="LNU-Normal"/>
      </w:pPr>
    </w:p>
    <w:p w14:paraId="53B4FAAA" w14:textId="77777777" w:rsidR="00DB5866" w:rsidRDefault="00DB5866" w:rsidP="00635115">
      <w:pPr>
        <w:pStyle w:val="LNU-Normal"/>
      </w:pPr>
    </w:p>
    <w:p w14:paraId="408D82DE" w14:textId="77777777" w:rsidR="00635115" w:rsidRDefault="00635115" w:rsidP="00635115">
      <w:pPr>
        <w:pStyle w:val="LNU-Normal"/>
      </w:pPr>
    </w:p>
    <w:p w14:paraId="77921A4A" w14:textId="77777777" w:rsidR="00635115" w:rsidRDefault="00635115" w:rsidP="00635115">
      <w:pPr>
        <w:pStyle w:val="LNU-Normal"/>
      </w:pPr>
    </w:p>
    <w:p w14:paraId="494A7E7E" w14:textId="77777777" w:rsidR="00874785" w:rsidRDefault="00874785" w:rsidP="00635115">
      <w:pPr>
        <w:pStyle w:val="LNU-Normal"/>
        <w:sectPr w:rsidR="00874785" w:rsidSect="00191FC5">
          <w:headerReference w:type="default" r:id="rId11"/>
          <w:headerReference w:type="first" r:id="rId12"/>
          <w:type w:val="continuous"/>
          <w:pgSz w:w="11906" w:h="16838" w:code="9"/>
          <w:pgMar w:top="4763" w:right="1985" w:bottom="0" w:left="1985" w:header="567" w:footer="0" w:gutter="0"/>
          <w:cols w:space="720"/>
          <w:titlePg/>
          <w:docGrid w:linePitch="360"/>
        </w:sectPr>
      </w:pPr>
    </w:p>
    <w:p w14:paraId="54114A32" w14:textId="1AFCE559" w:rsidR="00635115" w:rsidRDefault="00635115" w:rsidP="00635115">
      <w:pPr>
        <w:pStyle w:val="LNU-NoSpace9"/>
      </w:pPr>
      <w:r>
        <w:t>Document type</w:t>
      </w:r>
    </w:p>
    <w:p w14:paraId="277F1823" w14:textId="72F74F69" w:rsidR="00635115" w:rsidRDefault="00635115" w:rsidP="00635115">
      <w:pPr>
        <w:pStyle w:val="LNU-NoSpace9"/>
      </w:pPr>
      <w:r w:rsidRPr="00635115">
        <w:rPr>
          <w:b/>
          <w:bCs/>
        </w:rPr>
        <w:t>Author:</w:t>
      </w:r>
      <w:r>
        <w:t xml:space="preserve"> Author Name</w:t>
      </w:r>
    </w:p>
    <w:p w14:paraId="2D40970A" w14:textId="14AE654F" w:rsidR="00635115" w:rsidRDefault="00635115" w:rsidP="00635115">
      <w:pPr>
        <w:pStyle w:val="LNU-NoSpace9"/>
      </w:pPr>
      <w:r w:rsidRPr="00635115">
        <w:rPr>
          <w:b/>
          <w:bCs/>
        </w:rPr>
        <w:t>Supervisor:</w:t>
      </w:r>
      <w:r>
        <w:t xml:space="preserve"> Supervisor Name</w:t>
      </w:r>
    </w:p>
    <w:p w14:paraId="539A7A4D" w14:textId="01714C6A" w:rsidR="00635115" w:rsidRDefault="00635115" w:rsidP="00635115">
      <w:pPr>
        <w:pStyle w:val="LNU-NoSpace9"/>
      </w:pPr>
      <w:r w:rsidRPr="00635115">
        <w:rPr>
          <w:b/>
          <w:bCs/>
        </w:rPr>
        <w:t>Examiner:</w:t>
      </w:r>
      <w:r>
        <w:t xml:space="preserve"> Examin</w:t>
      </w:r>
      <w:r w:rsidR="00EB56F6">
        <w:t>e</w:t>
      </w:r>
      <w:r>
        <w:t>r Name</w:t>
      </w:r>
    </w:p>
    <w:p w14:paraId="7DDD0207" w14:textId="728D2146" w:rsidR="00635115" w:rsidRDefault="00635115" w:rsidP="00635115">
      <w:pPr>
        <w:pStyle w:val="LNU-NoSpace9"/>
      </w:pPr>
      <w:r w:rsidRPr="00635115">
        <w:rPr>
          <w:b/>
          <w:bCs/>
        </w:rPr>
        <w:t>University:</w:t>
      </w:r>
      <w:r>
        <w:t xml:space="preserve"> Linnaeus University</w:t>
      </w:r>
    </w:p>
    <w:p w14:paraId="024E25EC" w14:textId="2B425F10" w:rsidR="00635115" w:rsidRDefault="00635115" w:rsidP="00635115">
      <w:pPr>
        <w:pStyle w:val="LNU-NoSpace9"/>
      </w:pPr>
      <w:r w:rsidRPr="00635115">
        <w:rPr>
          <w:b/>
          <w:bCs/>
        </w:rPr>
        <w:t>Term:</w:t>
      </w:r>
      <w:r>
        <w:t xml:space="preserve"> xx00</w:t>
      </w:r>
    </w:p>
    <w:p w14:paraId="4B96AAA7" w14:textId="2C45A5BB" w:rsidR="00635115" w:rsidRDefault="00635115" w:rsidP="00635115">
      <w:pPr>
        <w:pStyle w:val="LNU-NoSpace9"/>
      </w:pPr>
      <w:r w:rsidRPr="00635115">
        <w:rPr>
          <w:b/>
          <w:bCs/>
        </w:rPr>
        <w:t>Subject:</w:t>
      </w:r>
      <w:r>
        <w:t xml:space="preserve"> Subject Name</w:t>
      </w:r>
    </w:p>
    <w:p w14:paraId="6F0D5485" w14:textId="77777777" w:rsidR="00191FC5" w:rsidRDefault="00635115" w:rsidP="00191FC5">
      <w:pPr>
        <w:pStyle w:val="LNU-NoSpace9"/>
      </w:pPr>
      <w:r w:rsidRPr="00635115">
        <w:rPr>
          <w:b/>
          <w:bCs/>
        </w:rPr>
        <w:t>Level:</w:t>
      </w:r>
      <w:r>
        <w:t xml:space="preserve"> </w:t>
      </w:r>
      <w:proofErr w:type="spellStart"/>
      <w:r>
        <w:t>xxxx</w:t>
      </w:r>
      <w:proofErr w:type="spellEnd"/>
    </w:p>
    <w:p w14:paraId="374B5405" w14:textId="0838331B" w:rsidR="00CE7029" w:rsidRPr="004552D1" w:rsidRDefault="00CE7029" w:rsidP="00191FC5">
      <w:pPr>
        <w:pStyle w:val="LNU-NoSpace9"/>
      </w:pPr>
      <w:r w:rsidRPr="004552D1">
        <w:br w:type="page"/>
      </w:r>
    </w:p>
    <w:p w14:paraId="63FB1106" w14:textId="77777777" w:rsidR="00CE7029" w:rsidRPr="004552D1" w:rsidRDefault="00CE7029" w:rsidP="00CE7029">
      <w:pPr>
        <w:pStyle w:val="LNU-Normal"/>
      </w:pPr>
    </w:p>
    <w:p w14:paraId="10B8714B" w14:textId="77777777" w:rsidR="003734F0" w:rsidRPr="004552D1" w:rsidRDefault="003734F0" w:rsidP="00CE7029">
      <w:pPr>
        <w:pStyle w:val="LNU-Normal"/>
        <w:sectPr w:rsidR="003734F0" w:rsidRPr="004552D1" w:rsidSect="0099646C">
          <w:footerReference w:type="default" r:id="rId13"/>
          <w:type w:val="continuous"/>
          <w:pgSz w:w="11906" w:h="16838" w:code="9"/>
          <w:pgMar w:top="0" w:right="1985" w:bottom="0" w:left="6521" w:header="0" w:footer="0" w:gutter="0"/>
          <w:cols w:space="720"/>
          <w:titlePg/>
          <w:docGrid w:linePitch="360"/>
        </w:sectPr>
      </w:pPr>
    </w:p>
    <w:p w14:paraId="4FBD10F9" w14:textId="05AC8FC4" w:rsidR="003734F0" w:rsidRPr="004552D1" w:rsidRDefault="003734F0" w:rsidP="00FE4DE9">
      <w:pPr>
        <w:pStyle w:val="LNU-Heading-Abstract"/>
      </w:pPr>
      <w:r w:rsidRPr="004552D1">
        <w:t>Abstra</w:t>
      </w:r>
      <w:r w:rsidR="008D0D36" w:rsidRPr="004552D1">
        <w:t>c</w:t>
      </w:r>
      <w:r w:rsidRPr="004552D1">
        <w:t>t</w:t>
      </w:r>
    </w:p>
    <w:p w14:paraId="40EAF5DE" w14:textId="38089797" w:rsidR="003734F0" w:rsidRPr="004552D1" w:rsidRDefault="00FE4DE9" w:rsidP="00FE4DE9">
      <w:pPr>
        <w:pStyle w:val="LNU-NormalTimes11"/>
        <w:rPr>
          <w:rFonts w:ascii="Arial" w:hAnsi="Arial"/>
          <w:b/>
          <w:sz w:val="36"/>
        </w:rPr>
      </w:pPr>
      <w:r w:rsidRPr="004552D1">
        <w:t>Write your abstract here</w:t>
      </w:r>
    </w:p>
    <w:p w14:paraId="7935995B" w14:textId="48AD5A5E" w:rsidR="00FE4DE9" w:rsidRPr="004552D1" w:rsidRDefault="00FE4DE9" w:rsidP="00FE4DE9">
      <w:pPr>
        <w:pStyle w:val="LNU-Heading-Abstract"/>
      </w:pPr>
      <w:r w:rsidRPr="004552D1">
        <w:t>Keywords</w:t>
      </w:r>
    </w:p>
    <w:p w14:paraId="7DC346D0" w14:textId="7057D9F9" w:rsidR="00FE4DE9" w:rsidRPr="004552D1" w:rsidRDefault="00FE4DE9" w:rsidP="00FE4DE9">
      <w:pPr>
        <w:pStyle w:val="LNU-NormalTimes11"/>
      </w:pPr>
      <w:r w:rsidRPr="004552D1">
        <w:t>Write your keywords here</w:t>
      </w:r>
    </w:p>
    <w:p w14:paraId="6867F993" w14:textId="309843A9" w:rsidR="00FE4DE9" w:rsidRPr="004552D1" w:rsidRDefault="00FE4DE9" w:rsidP="00FE4DE9">
      <w:pPr>
        <w:pStyle w:val="LNU-Heading-Abstract"/>
      </w:pPr>
      <w:r w:rsidRPr="004552D1">
        <w:t>Acknowledgments</w:t>
      </w:r>
    </w:p>
    <w:p w14:paraId="67AF96BE" w14:textId="0D09FCAB" w:rsidR="00FE4DE9" w:rsidRPr="004552D1" w:rsidRDefault="00FE4DE9" w:rsidP="00FE4DE9">
      <w:pPr>
        <w:pStyle w:val="LNU-NormalTimes11"/>
      </w:pPr>
      <w:r w:rsidRPr="004552D1">
        <w:t>Write your acknowledgments here</w:t>
      </w:r>
    </w:p>
    <w:p w14:paraId="6BD70FE6" w14:textId="77777777" w:rsidR="007B583B" w:rsidRPr="004552D1" w:rsidRDefault="007B583B" w:rsidP="003734F0">
      <w:pPr>
        <w:pStyle w:val="LNU-Normal"/>
      </w:pPr>
    </w:p>
    <w:p w14:paraId="0C2BC18B" w14:textId="77777777" w:rsidR="003734F0" w:rsidRPr="004552D1" w:rsidRDefault="003734F0" w:rsidP="003734F0">
      <w:pPr>
        <w:pStyle w:val="LNU-Normal"/>
      </w:pPr>
    </w:p>
    <w:p w14:paraId="6FB91045" w14:textId="77777777" w:rsidR="003734F0" w:rsidRPr="004552D1" w:rsidRDefault="003734F0" w:rsidP="003734F0">
      <w:pPr>
        <w:pStyle w:val="LNU-Normal"/>
        <w:sectPr w:rsidR="003734F0" w:rsidRPr="004552D1" w:rsidSect="00192644">
          <w:headerReference w:type="first" r:id="rId14"/>
          <w:pgSz w:w="11906" w:h="16838" w:code="9"/>
          <w:pgMar w:top="2268" w:right="1985" w:bottom="1440" w:left="1985" w:header="567" w:footer="720" w:gutter="0"/>
          <w:cols w:space="720"/>
          <w:titlePg/>
          <w:docGrid w:linePitch="360"/>
        </w:sectPr>
      </w:pPr>
    </w:p>
    <w:sdt>
      <w:sdtPr>
        <w:rPr>
          <w:rFonts w:ascii="Arial" w:eastAsiaTheme="minorEastAsia" w:hAnsi="Arial" w:cstheme="minorBidi"/>
          <w:color w:val="auto"/>
          <w:sz w:val="20"/>
          <w:szCs w:val="20"/>
          <w:lang w:val="en-GB"/>
        </w:rPr>
        <w:id w:val="147040170"/>
        <w:docPartObj>
          <w:docPartGallery w:val="Table of Contents"/>
          <w:docPartUnique/>
        </w:docPartObj>
      </w:sdtPr>
      <w:sdtEndPr>
        <w:rPr>
          <w:rFonts w:ascii="Times New Roman" w:hAnsi="Times New Roman"/>
          <w:sz w:val="22"/>
        </w:rPr>
      </w:sdtEndPr>
      <w:sdtContent>
        <w:p w14:paraId="5F04BA44" w14:textId="39C1DC67" w:rsidR="00F43F9C" w:rsidRPr="004552D1" w:rsidRDefault="008D0D36" w:rsidP="007B583B">
          <w:pPr>
            <w:pStyle w:val="TOCHeading"/>
            <w:spacing w:before="360" w:after="120"/>
            <w:rPr>
              <w:rStyle w:val="LNU-TOCRubrikChar"/>
              <w:lang w:val="en-GB"/>
            </w:rPr>
          </w:pPr>
          <w:r w:rsidRPr="004552D1">
            <w:rPr>
              <w:rStyle w:val="LNU-TOCRubrikChar"/>
              <w:lang w:val="en-GB"/>
            </w:rPr>
            <w:t>Table of Contents</w:t>
          </w:r>
        </w:p>
        <w:p w14:paraId="0109AB25" w14:textId="684F4209" w:rsidR="002F6819" w:rsidRDefault="002F6819">
          <w:pPr>
            <w:pStyle w:val="TOC1"/>
            <w:rPr>
              <w:rFonts w:asciiTheme="minorHAnsi" w:eastAsiaTheme="minorEastAsia" w:hAnsiTheme="minorHAnsi"/>
              <w:b w:val="0"/>
              <w:noProof/>
              <w:sz w:val="24"/>
              <w:lang w:val="en-US"/>
            </w:rPr>
          </w:pPr>
          <w:r>
            <w:rPr>
              <w:lang w:val="en-GB"/>
            </w:rPr>
            <w:fldChar w:fldCharType="begin"/>
          </w:r>
          <w:r>
            <w:rPr>
              <w:lang w:val="en-GB"/>
            </w:rPr>
            <w:instrText xml:space="preserve"> </w:instrText>
          </w:r>
          <w:r w:rsidR="00BC5789" w:rsidRPr="00BC5789">
            <w:rPr>
              <w:lang w:val="en-GB"/>
            </w:rPr>
            <w:instrText>TOC \h \z \t "LNU-Heading 1,1,LNU-Heading 2,2,LNU-Heading 3,3;LNU-Heading 1;1;LNU-Heading 2;2;LNU-Heading 3;3"</w:instrText>
          </w:r>
          <w:r>
            <w:rPr>
              <w:lang w:val="en-GB"/>
            </w:rPr>
            <w:instrText xml:space="preserve"> </w:instrText>
          </w:r>
          <w:r>
            <w:rPr>
              <w:lang w:val="en-GB"/>
            </w:rPr>
            <w:fldChar w:fldCharType="separate"/>
          </w:r>
          <w:hyperlink w:anchor="_Toc205468161" w:history="1">
            <w:r w:rsidRPr="00F47F4F">
              <w:rPr>
                <w:rStyle w:val="Hyperlink"/>
                <w:noProof/>
                <w:lang w:val="en-GB"/>
              </w:rPr>
              <w:t>1</w:t>
            </w:r>
            <w:r>
              <w:rPr>
                <w:rFonts w:asciiTheme="minorHAnsi" w:eastAsiaTheme="minorEastAsia" w:hAnsiTheme="minorHAnsi"/>
                <w:b w:val="0"/>
                <w:noProof/>
                <w:sz w:val="24"/>
                <w:lang w:val="en-US"/>
              </w:rPr>
              <w:tab/>
            </w:r>
            <w:r w:rsidRPr="00F47F4F">
              <w:rPr>
                <w:rStyle w:val="Hyperlink"/>
                <w:noProof/>
                <w:lang w:val="en-GB"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_Toc205468161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E8208E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23D3BB" w14:textId="6AF74DCE" w:rsidR="3494E766" w:rsidRPr="004552D1" w:rsidRDefault="002F6819" w:rsidP="008B20B3">
          <w:pPr>
            <w:pStyle w:val="TOC2"/>
            <w:ind w:left="0"/>
            <w:rPr>
              <w:rStyle w:val="Hyperlink"/>
              <w:lang w:val="en-GB"/>
            </w:rPr>
          </w:pPr>
          <w:r>
            <w:rPr>
              <w:lang w:val="en-GB"/>
            </w:rPr>
            <w:fldChar w:fldCharType="end"/>
          </w:r>
        </w:p>
      </w:sdtContent>
    </w:sdt>
    <w:p w14:paraId="0017F253" w14:textId="35D964F4" w:rsidR="00F43F9C" w:rsidRPr="004552D1" w:rsidRDefault="00F43F9C" w:rsidP="001705BA">
      <w:pPr>
        <w:rPr>
          <w:lang w:val="en-GB"/>
        </w:rPr>
      </w:pPr>
    </w:p>
    <w:p w14:paraId="31B803AA" w14:textId="75515C70" w:rsidR="00700C60" w:rsidRPr="004552D1" w:rsidRDefault="008D0D36" w:rsidP="009D7053">
      <w:pPr>
        <w:pStyle w:val="LNU-TOCRubrik"/>
      </w:pPr>
      <w:r w:rsidRPr="004552D1">
        <w:t>Appendices</w:t>
      </w:r>
    </w:p>
    <w:p w14:paraId="02658493" w14:textId="7F4207F6" w:rsidR="00942A71" w:rsidRDefault="008D0D36" w:rsidP="00983402">
      <w:pPr>
        <w:pStyle w:val="LNU-NormalTimes11"/>
      </w:pPr>
      <w:r w:rsidRPr="004552D1">
        <w:t>Appendices should be listed manually</w:t>
      </w:r>
    </w:p>
    <w:p w14:paraId="7FBE809E" w14:textId="77777777" w:rsidR="00796E31" w:rsidRDefault="00796E31" w:rsidP="00983402">
      <w:pPr>
        <w:pStyle w:val="LNU-NormalTimes11"/>
      </w:pPr>
    </w:p>
    <w:p w14:paraId="5A9EBA09" w14:textId="77777777" w:rsidR="00796E31" w:rsidRPr="004552D1" w:rsidRDefault="00796E31" w:rsidP="00983402">
      <w:pPr>
        <w:pStyle w:val="LNU-NormalTimes11"/>
      </w:pPr>
    </w:p>
    <w:p w14:paraId="6E404308" w14:textId="77777777" w:rsidR="00942A71" w:rsidRPr="004552D1" w:rsidRDefault="00942A71" w:rsidP="00983402">
      <w:pPr>
        <w:pStyle w:val="LNU-NormalTimes11"/>
      </w:pPr>
    </w:p>
    <w:p w14:paraId="46F12776" w14:textId="77777777" w:rsidR="00DD055A" w:rsidRPr="004552D1" w:rsidRDefault="00DD055A" w:rsidP="0022349C">
      <w:pPr>
        <w:pStyle w:val="TOCHeading"/>
        <w:rPr>
          <w:lang w:val="en-GB"/>
        </w:rPr>
        <w:sectPr w:rsidR="00DD055A" w:rsidRPr="004552D1" w:rsidSect="00192644">
          <w:pgSz w:w="11906" w:h="16838" w:code="9"/>
          <w:pgMar w:top="2268" w:right="1985" w:bottom="1440" w:left="1985" w:header="567" w:footer="720" w:gutter="0"/>
          <w:cols w:space="720"/>
          <w:titlePg/>
          <w:docGrid w:linePitch="360"/>
        </w:sectPr>
      </w:pPr>
    </w:p>
    <w:p w14:paraId="7DAF082F" w14:textId="77777777" w:rsidR="00F24C7C" w:rsidRDefault="00F24C7C" w:rsidP="00F24C7C">
      <w:pPr>
        <w:pStyle w:val="LNU-Heading1"/>
      </w:pPr>
      <w:r>
        <w:t>Intr</w:t>
      </w:r>
      <w:r w:rsidRPr="00364BE0">
        <w:t>oduc</w:t>
      </w:r>
      <w:r>
        <w:t>tion</w:t>
      </w:r>
    </w:p>
    <w:p w14:paraId="7E4B8E55" w14:textId="3020A752" w:rsidR="00364BE0" w:rsidRPr="00364BE0" w:rsidRDefault="00F24C7C" w:rsidP="005F34DD">
      <w:pPr>
        <w:pStyle w:val="LNU-NormalTimes11"/>
      </w:pPr>
      <w:r w:rsidRPr="00F24C7C">
        <w:t>Type your introduction here</w:t>
      </w:r>
    </w:p>
    <w:p w14:paraId="7A60E879" w14:textId="77777777" w:rsidR="00AF58A4" w:rsidRPr="004552D1" w:rsidRDefault="00AF58A4" w:rsidP="008A015B">
      <w:pPr>
        <w:pStyle w:val="LNU-Normal"/>
      </w:pPr>
    </w:p>
    <w:p w14:paraId="050AB7D5" w14:textId="77777777" w:rsidR="00AF58A4" w:rsidRPr="004552D1" w:rsidRDefault="00AF58A4" w:rsidP="008A015B">
      <w:pPr>
        <w:pStyle w:val="LNU-Normal"/>
        <w:sectPr w:rsidR="00AF58A4" w:rsidRPr="004552D1" w:rsidSect="00192644">
          <w:headerReference w:type="default" r:id="rId15"/>
          <w:footerReference w:type="default" r:id="rId16"/>
          <w:footerReference w:type="first" r:id="rId17"/>
          <w:pgSz w:w="11906" w:h="16838" w:code="9"/>
          <w:pgMar w:top="2268" w:right="1985" w:bottom="1440" w:left="1985" w:header="567" w:footer="720" w:gutter="0"/>
          <w:pgNumType w:start="1"/>
          <w:cols w:space="720"/>
          <w:docGrid w:linePitch="360"/>
        </w:sectPr>
      </w:pPr>
    </w:p>
    <w:p w14:paraId="28D6827D" w14:textId="14F1FF55" w:rsidR="00AF58A4" w:rsidRPr="004552D1" w:rsidRDefault="005A2DD2" w:rsidP="005A2DD2">
      <w:pPr>
        <w:pStyle w:val="LNU-Heading-Abstract"/>
      </w:pPr>
      <w:r w:rsidRPr="004552D1">
        <w:t>Appendix 1</w:t>
      </w:r>
    </w:p>
    <w:p w14:paraId="6C48BE51" w14:textId="6A24FBFF" w:rsidR="0078614D" w:rsidRPr="00711633" w:rsidRDefault="00711633" w:rsidP="00711633">
      <w:pPr>
        <w:pStyle w:val="LNU-NormalTimes11"/>
        <w:rPr>
          <w:lang w:val="en-US"/>
        </w:rPr>
      </w:pPr>
      <w:r w:rsidRPr="00711633">
        <w:rPr>
          <w:lang w:val="en-US"/>
        </w:rPr>
        <w:t xml:space="preserve">Note that the appendices have separate pagination and that they </w:t>
      </w:r>
      <w:proofErr w:type="gramStart"/>
      <w:r w:rsidRPr="00711633">
        <w:rPr>
          <w:lang w:val="en-US"/>
        </w:rPr>
        <w:t>have to</w:t>
      </w:r>
      <w:proofErr w:type="gramEnd"/>
      <w:r w:rsidRPr="00711633">
        <w:rPr>
          <w:lang w:val="en-US"/>
        </w:rPr>
        <w:t xml:space="preserve"> be listed manually in the table of contents.</w:t>
      </w:r>
    </w:p>
    <w:sectPr w:rsidR="0078614D" w:rsidRPr="00711633" w:rsidSect="00192644">
      <w:footerReference w:type="default" r:id="rId18"/>
      <w:pgSz w:w="11906" w:h="16838" w:code="9"/>
      <w:pgMar w:top="2268" w:right="1985" w:bottom="1440" w:left="1985" w:header="567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F9E2CA" w14:textId="77777777" w:rsidR="005243E2" w:rsidRPr="00CD6501" w:rsidRDefault="005243E2" w:rsidP="00A26B16">
      <w:pPr>
        <w:spacing w:after="0" w:line="240" w:lineRule="auto"/>
      </w:pPr>
      <w:r w:rsidRPr="00CD6501">
        <w:separator/>
      </w:r>
    </w:p>
  </w:endnote>
  <w:endnote w:type="continuationSeparator" w:id="0">
    <w:p w14:paraId="4C694845" w14:textId="77777777" w:rsidR="005243E2" w:rsidRPr="00CD6501" w:rsidRDefault="005243E2" w:rsidP="00A26B16">
      <w:pPr>
        <w:spacing w:after="0" w:line="240" w:lineRule="auto"/>
      </w:pPr>
      <w:r w:rsidRPr="00CD6501">
        <w:continuationSeparator/>
      </w:r>
    </w:p>
  </w:endnote>
  <w:endnote w:type="continuationNotice" w:id="1">
    <w:p w14:paraId="54906DD3" w14:textId="77777777" w:rsidR="005243E2" w:rsidRPr="00CD6501" w:rsidRDefault="005243E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B0937" w14:textId="77777777" w:rsidR="00191FC5" w:rsidRDefault="00191FC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BF7BE" w14:textId="49207554" w:rsidR="0068032B" w:rsidRPr="00CD6501" w:rsidRDefault="00293877" w:rsidP="0068032B">
    <w:pPr>
      <w:pStyle w:val="Footer"/>
      <w:jc w:val="right"/>
    </w:pPr>
    <w:r>
      <w:t>Page</w:t>
    </w:r>
    <w:r w:rsidR="0068032B" w:rsidRPr="00CD6501">
      <w:t xml:space="preserve"> </w:t>
    </w:r>
    <w:r w:rsidR="0068032B" w:rsidRPr="00CD6501">
      <w:fldChar w:fldCharType="begin"/>
    </w:r>
    <w:r w:rsidR="0068032B" w:rsidRPr="00CD6501">
      <w:instrText xml:space="preserve"> PAGE  \* Arabic  \* MERGEFORMAT </w:instrText>
    </w:r>
    <w:r w:rsidR="0068032B" w:rsidRPr="00CD6501">
      <w:fldChar w:fldCharType="separate"/>
    </w:r>
    <w:r w:rsidR="0068032B" w:rsidRPr="00CD6501">
      <w:rPr>
        <w:noProof/>
      </w:rPr>
      <w:t>1</w:t>
    </w:r>
    <w:r w:rsidR="0068032B" w:rsidRPr="00CD6501">
      <w:fldChar w:fldCharType="end"/>
    </w:r>
    <w:r>
      <w:t xml:space="preserve"> (</w:t>
    </w:r>
    <w:r w:rsidRPr="00CD6501">
      <w:fldChar w:fldCharType="begin"/>
    </w:r>
    <w:r w:rsidRPr="00CD6501">
      <w:instrText xml:space="preserve"> </w:instrText>
    </w:r>
    <w:r>
      <w:instrText>SECTIONPAGES</w:instrText>
    </w:r>
    <w:r w:rsidRPr="00CD6501">
      <w:instrText xml:space="preserve"> </w:instrText>
    </w:r>
    <w:r w:rsidRPr="00CD6501">
      <w:fldChar w:fldCharType="separate"/>
    </w:r>
    <w:r w:rsidR="009A04BD">
      <w:rPr>
        <w:noProof/>
      </w:rPr>
      <w:t>1</w:t>
    </w:r>
    <w:r w:rsidRPr="00CD6501">
      <w:fldChar w:fldCharType="end"/>
    </w:r>
    <w: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F7405" w14:textId="77777777" w:rsidR="00AC4516" w:rsidRPr="00CD6501" w:rsidRDefault="00AC4516" w:rsidP="00AC4516">
    <w:pPr>
      <w:pStyle w:val="Footer"/>
      <w:ind w:left="142"/>
      <w:jc w:val="right"/>
    </w:pPr>
    <w:r w:rsidRPr="00CD6501">
      <w:t xml:space="preserve">Sida </w:t>
    </w:r>
    <w:r w:rsidRPr="00CD6501">
      <w:fldChar w:fldCharType="begin"/>
    </w:r>
    <w:r w:rsidRPr="00CD6501">
      <w:instrText xml:space="preserve"> PAGE  \* Arabic  \* MERGEFORMAT </w:instrText>
    </w:r>
    <w:r w:rsidRPr="00CD6501">
      <w:fldChar w:fldCharType="separate"/>
    </w:r>
    <w:r w:rsidRPr="00CD6501">
      <w:t>1</w:t>
    </w:r>
    <w:r w:rsidRPr="00CD6501">
      <w:fldChar w:fldCharType="end"/>
    </w:r>
    <w:r w:rsidRPr="00CD6501">
      <w:t xml:space="preserve"> (</w:t>
    </w:r>
    <w:fldSimple w:instr="SECTIONPAGES  \* Arabic  \* MERGEFORMAT">
      <w:r w:rsidR="0068032B" w:rsidRPr="00CD6501">
        <w:rPr>
          <w:noProof/>
        </w:rPr>
        <w:t>3</w:t>
      </w:r>
    </w:fldSimple>
    <w:r w:rsidRPr="00CD6501">
      <w:t>)</w:t>
    </w:r>
  </w:p>
  <w:p w14:paraId="0CF2DACE" w14:textId="77777777" w:rsidR="00AC4516" w:rsidRPr="00CD6501" w:rsidRDefault="00AC4516" w:rsidP="00AC4516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EA742" w14:textId="057A31DD" w:rsidR="003358DA" w:rsidRPr="00711633" w:rsidRDefault="006F2A15" w:rsidP="006F2A15">
    <w:pPr>
      <w:pStyle w:val="Footer"/>
      <w:jc w:val="right"/>
      <w:rPr>
        <w:lang w:val="en-US"/>
      </w:rPr>
    </w:pPr>
    <w:r>
      <w:rPr>
        <w:lang w:val="en-US"/>
      </w:rPr>
      <w:t xml:space="preserve">Page </w:t>
    </w:r>
    <w:r w:rsidR="00711633">
      <w:rPr>
        <w:lang w:val="en-US"/>
      </w:rPr>
      <w:fldChar w:fldCharType="begin"/>
    </w:r>
    <w:r w:rsidR="00711633">
      <w:rPr>
        <w:lang w:val="en-US"/>
      </w:rPr>
      <w:instrText xml:space="preserve"> PAGE  </w:instrText>
    </w:r>
    <w:r w:rsidRPr="006F2A15">
      <w:rPr>
        <w:lang w:val="en-US"/>
      </w:rPr>
      <w:instrText xml:space="preserve">  \* Arabic </w:instrText>
    </w:r>
    <w:r w:rsidR="00711633">
      <w:rPr>
        <w:lang w:val="en-US"/>
      </w:rPr>
      <w:instrText xml:space="preserve"> \* MERGEFORMAT </w:instrText>
    </w:r>
    <w:r w:rsidR="00711633">
      <w:rPr>
        <w:lang w:val="en-US"/>
      </w:rPr>
      <w:fldChar w:fldCharType="separate"/>
    </w:r>
    <w:r w:rsidR="00711633">
      <w:rPr>
        <w:noProof/>
        <w:lang w:val="en-US"/>
      </w:rPr>
      <w:t>1</w:t>
    </w:r>
    <w:r w:rsidR="00711633">
      <w:rPr>
        <w:lang w:val="en-US"/>
      </w:rPr>
      <w:fldChar w:fldCharType="end"/>
    </w:r>
    <w:r>
      <w:rPr>
        <w:lang w:val="en-US"/>
      </w:rPr>
      <w:t xml:space="preserve"> (</w:t>
    </w:r>
    <w:r>
      <w:rPr>
        <w:lang w:val="en-US"/>
      </w:rPr>
      <w:fldChar w:fldCharType="begin"/>
    </w:r>
    <w:r>
      <w:rPr>
        <w:lang w:val="en-US"/>
      </w:rPr>
      <w:instrText xml:space="preserve"> SECTIONPAGES  \* Arabic  \* MERGEFORMAT </w:instrText>
    </w:r>
    <w:r>
      <w:rPr>
        <w:lang w:val="en-US"/>
      </w:rPr>
      <w:fldChar w:fldCharType="separate"/>
    </w:r>
    <w:r w:rsidR="009A04BD">
      <w:rPr>
        <w:noProof/>
        <w:lang w:val="en-US"/>
      </w:rPr>
      <w:t>1</w:t>
    </w:r>
    <w:r>
      <w:rPr>
        <w:lang w:val="en-US"/>
      </w:rPr>
      <w:fldChar w:fldCharType="end"/>
    </w:r>
    <w:r>
      <w:rPr>
        <w:lang w:val="en-US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C9333D" w14:textId="77777777" w:rsidR="005243E2" w:rsidRPr="00CD6501" w:rsidRDefault="005243E2" w:rsidP="00A26B16">
      <w:pPr>
        <w:spacing w:after="0" w:line="240" w:lineRule="auto"/>
      </w:pPr>
      <w:r w:rsidRPr="00CD6501">
        <w:separator/>
      </w:r>
    </w:p>
  </w:footnote>
  <w:footnote w:type="continuationSeparator" w:id="0">
    <w:p w14:paraId="2AD5ACAC" w14:textId="77777777" w:rsidR="005243E2" w:rsidRPr="00CD6501" w:rsidRDefault="005243E2" w:rsidP="00A26B16">
      <w:pPr>
        <w:spacing w:after="0" w:line="240" w:lineRule="auto"/>
      </w:pPr>
      <w:r w:rsidRPr="00CD6501">
        <w:continuationSeparator/>
      </w:r>
    </w:p>
  </w:footnote>
  <w:footnote w:type="continuationNotice" w:id="1">
    <w:p w14:paraId="670F2B70" w14:textId="77777777" w:rsidR="005243E2" w:rsidRPr="00CD6501" w:rsidRDefault="005243E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F8F0D" w14:textId="6431900C" w:rsidR="00E9351E" w:rsidRPr="00CD6501" w:rsidRDefault="00E9351E" w:rsidP="00AF58A4">
    <w:pPr>
      <w:pStyle w:val="NoSpacing"/>
      <w:ind w:left="-340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9CEB8" w14:textId="7FC2B5A1" w:rsidR="00081A26" w:rsidRPr="00CD6501" w:rsidRDefault="00F34682" w:rsidP="004E0EF4">
    <w:pPr>
      <w:pStyle w:val="Header"/>
      <w:spacing w:before="20"/>
      <w:ind w:left="-3402"/>
    </w:pPr>
    <w:r w:rsidRPr="00CD6501">
      <w:rPr>
        <w:noProof/>
      </w:rPr>
      <w:drawing>
        <wp:anchor distT="0" distB="0" distL="114300" distR="114300" simplePos="0" relativeHeight="251664384" behindDoc="0" locked="0" layoutInCell="1" allowOverlap="1" wp14:anchorId="1D325747" wp14:editId="2F68C344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2051640" cy="330840"/>
          <wp:effectExtent l="0" t="0" r="6350" b="0"/>
          <wp:wrapNone/>
          <wp:docPr id="53641502" name="Graphic 2" descr="Linnaeus University Logotype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8009609" name="Graphic 2" descr="Linnaeus University Logotype image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1640" cy="330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B5866" w:rsidRPr="00CD6501">
      <w:rPr>
        <w:noProof/>
      </w:rPr>
      <w:drawing>
        <wp:anchor distT="0" distB="0" distL="114300" distR="114300" simplePos="0" relativeHeight="251663360" behindDoc="1" locked="0" layoutInCell="1" allowOverlap="1" wp14:anchorId="6BBEDF4A" wp14:editId="6DA35F00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4680" cy="10692720"/>
          <wp:effectExtent l="0" t="0" r="0" b="0"/>
          <wp:wrapNone/>
          <wp:docPr id="1218919753" name="Graphic 2" descr="Sotakleja flower background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0149380" name="Graphic 2" descr="Sotakleja flower background image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4680" cy="10692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D537B" w14:textId="77777777" w:rsidR="00E53460" w:rsidRPr="00CD6501" w:rsidRDefault="00E53460" w:rsidP="004E0EF4">
    <w:pPr>
      <w:pStyle w:val="Header"/>
      <w:spacing w:before="20"/>
      <w:ind w:left="-3402"/>
    </w:pPr>
    <w:r w:rsidRPr="00CD6501">
      <w:rPr>
        <w:noProof/>
      </w:rPr>
      <w:drawing>
        <wp:anchor distT="0" distB="0" distL="114300" distR="114300" simplePos="0" relativeHeight="251660288" behindDoc="0" locked="0" layoutInCell="1" allowOverlap="1" wp14:anchorId="101875AC" wp14:editId="5BB7AA0B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2050560" cy="330840"/>
          <wp:effectExtent l="0" t="0" r="6985" b="0"/>
          <wp:wrapNone/>
          <wp:docPr id="2007938692" name="Graphic 2" descr="Linnaeus University Logotype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8009609" name="Graphic 2" descr="Linnaeus University Logotype image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0560" cy="330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3866C" w14:textId="06E72B0A" w:rsidR="00E9351E" w:rsidRPr="00CD6501" w:rsidRDefault="00E9351E" w:rsidP="004E0EF4">
    <w:pPr>
      <w:pStyle w:val="NoSpacing"/>
      <w:spacing w:before="20"/>
      <w:ind w:left="-3402"/>
    </w:pPr>
    <w:r w:rsidRPr="00CD6501">
      <w:rPr>
        <w:noProof/>
      </w:rPr>
      <w:drawing>
        <wp:anchor distT="0" distB="0" distL="114300" distR="114300" simplePos="0" relativeHeight="251661312" behindDoc="0" locked="0" layoutInCell="1" allowOverlap="1" wp14:anchorId="6D6AC571" wp14:editId="18C2158B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2051640" cy="330840"/>
          <wp:effectExtent l="0" t="0" r="6350" b="0"/>
          <wp:wrapNone/>
          <wp:docPr id="2065681074" name="Graphic 2" descr="Linnaeus University Logotype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4776312" name="Graphic 2" descr="Linnaeus University Logotype image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1640" cy="330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E314D7"/>
    <w:multiLevelType w:val="hybridMultilevel"/>
    <w:tmpl w:val="5BC02C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707D3F"/>
    <w:multiLevelType w:val="multilevel"/>
    <w:tmpl w:val="128AAD5C"/>
    <w:lvl w:ilvl="0">
      <w:start w:val="1"/>
      <w:numFmt w:val="decimal"/>
      <w:pStyle w:val="LNU-Heading1"/>
      <w:lvlText w:val="%1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pStyle w:val="LNU-Heading2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pStyle w:val="LNU-Heading3"/>
      <w:lvlText w:val="%1.%2.%3"/>
      <w:lvlJc w:val="left"/>
      <w:pPr>
        <w:ind w:left="1134" w:hanging="1134"/>
      </w:pPr>
      <w:rPr>
        <w:rFonts w:hint="default"/>
      </w:rPr>
    </w:lvl>
    <w:lvl w:ilvl="3">
      <w:start w:val="1"/>
      <w:numFmt w:val="decimal"/>
      <w:pStyle w:val="LNU-Heading4"/>
      <w:lvlText w:val="%1.%2.%3.%4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34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34" w:hanging="1134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4" w:hanging="113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34" w:hanging="1134"/>
      </w:pPr>
      <w:rPr>
        <w:rFonts w:hint="default"/>
      </w:rPr>
    </w:lvl>
  </w:abstractNum>
  <w:abstractNum w:abstractNumId="2" w15:restartNumberingAfterBreak="0">
    <w:nsid w:val="72D775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9420627">
    <w:abstractNumId w:val="0"/>
  </w:num>
  <w:num w:numId="2" w16cid:durableId="496507147">
    <w:abstractNumId w:val="2"/>
  </w:num>
  <w:num w:numId="3" w16cid:durableId="19493099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8"/>
  <w:proofState w:spelling="clean" w:grammar="clean"/>
  <w:styleLockTheme/>
  <w:styleLockQFSet/>
  <w:defaultTabStop w:val="720"/>
  <w:doNotShadeFormData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801"/>
    <w:rsid w:val="000025F6"/>
    <w:rsid w:val="000072B3"/>
    <w:rsid w:val="00010457"/>
    <w:rsid w:val="00010840"/>
    <w:rsid w:val="00011DE5"/>
    <w:rsid w:val="00013D73"/>
    <w:rsid w:val="00020355"/>
    <w:rsid w:val="00021C42"/>
    <w:rsid w:val="00022567"/>
    <w:rsid w:val="000231C6"/>
    <w:rsid w:val="00023FF3"/>
    <w:rsid w:val="0002721A"/>
    <w:rsid w:val="000309AA"/>
    <w:rsid w:val="00033100"/>
    <w:rsid w:val="00033F0B"/>
    <w:rsid w:val="00034CFA"/>
    <w:rsid w:val="00035348"/>
    <w:rsid w:val="00035A71"/>
    <w:rsid w:val="00040091"/>
    <w:rsid w:val="000407DB"/>
    <w:rsid w:val="00043447"/>
    <w:rsid w:val="00043B43"/>
    <w:rsid w:val="00045213"/>
    <w:rsid w:val="00046884"/>
    <w:rsid w:val="000552F6"/>
    <w:rsid w:val="00055F9E"/>
    <w:rsid w:val="0005666E"/>
    <w:rsid w:val="0005759A"/>
    <w:rsid w:val="00061805"/>
    <w:rsid w:val="00064B71"/>
    <w:rsid w:val="00065E0E"/>
    <w:rsid w:val="00066874"/>
    <w:rsid w:val="000675F2"/>
    <w:rsid w:val="000721F5"/>
    <w:rsid w:val="0007293E"/>
    <w:rsid w:val="000752C1"/>
    <w:rsid w:val="00077A43"/>
    <w:rsid w:val="00080BD6"/>
    <w:rsid w:val="00081A26"/>
    <w:rsid w:val="00083967"/>
    <w:rsid w:val="00087AE1"/>
    <w:rsid w:val="00091C4B"/>
    <w:rsid w:val="00092245"/>
    <w:rsid w:val="00094945"/>
    <w:rsid w:val="00095CBA"/>
    <w:rsid w:val="00095DDA"/>
    <w:rsid w:val="00097980"/>
    <w:rsid w:val="000A0AA3"/>
    <w:rsid w:val="000A203E"/>
    <w:rsid w:val="000A2476"/>
    <w:rsid w:val="000A3D3B"/>
    <w:rsid w:val="000A7CC1"/>
    <w:rsid w:val="000B031D"/>
    <w:rsid w:val="000B23B0"/>
    <w:rsid w:val="000B3330"/>
    <w:rsid w:val="000B54CE"/>
    <w:rsid w:val="000B685D"/>
    <w:rsid w:val="000B6E5B"/>
    <w:rsid w:val="000C045A"/>
    <w:rsid w:val="000C0844"/>
    <w:rsid w:val="000C0FF4"/>
    <w:rsid w:val="000C296E"/>
    <w:rsid w:val="000C44AE"/>
    <w:rsid w:val="000C4795"/>
    <w:rsid w:val="000C601F"/>
    <w:rsid w:val="000C70B3"/>
    <w:rsid w:val="000C7AB5"/>
    <w:rsid w:val="000D072F"/>
    <w:rsid w:val="000D0F10"/>
    <w:rsid w:val="000D1F3D"/>
    <w:rsid w:val="000D407A"/>
    <w:rsid w:val="000D4389"/>
    <w:rsid w:val="000D74B0"/>
    <w:rsid w:val="000E114F"/>
    <w:rsid w:val="000E20F5"/>
    <w:rsid w:val="000E493C"/>
    <w:rsid w:val="000E603D"/>
    <w:rsid w:val="000F02D5"/>
    <w:rsid w:val="000F163E"/>
    <w:rsid w:val="000F16D2"/>
    <w:rsid w:val="000F1C61"/>
    <w:rsid w:val="000F21A6"/>
    <w:rsid w:val="000F419E"/>
    <w:rsid w:val="000F66BF"/>
    <w:rsid w:val="000F6C54"/>
    <w:rsid w:val="000F6F6C"/>
    <w:rsid w:val="000F76FC"/>
    <w:rsid w:val="00100539"/>
    <w:rsid w:val="001018FA"/>
    <w:rsid w:val="00102CEE"/>
    <w:rsid w:val="00103B7F"/>
    <w:rsid w:val="00104003"/>
    <w:rsid w:val="00107376"/>
    <w:rsid w:val="00107EC0"/>
    <w:rsid w:val="00110B7F"/>
    <w:rsid w:val="00113CFD"/>
    <w:rsid w:val="00114B9C"/>
    <w:rsid w:val="00115CF8"/>
    <w:rsid w:val="001160A2"/>
    <w:rsid w:val="001162A4"/>
    <w:rsid w:val="001164C8"/>
    <w:rsid w:val="001169C1"/>
    <w:rsid w:val="00116F66"/>
    <w:rsid w:val="001170C0"/>
    <w:rsid w:val="00117F02"/>
    <w:rsid w:val="00120A06"/>
    <w:rsid w:val="001216BB"/>
    <w:rsid w:val="001231F5"/>
    <w:rsid w:val="001237EF"/>
    <w:rsid w:val="0012512F"/>
    <w:rsid w:val="001342F2"/>
    <w:rsid w:val="00135E03"/>
    <w:rsid w:val="001413BB"/>
    <w:rsid w:val="00141B12"/>
    <w:rsid w:val="001456F0"/>
    <w:rsid w:val="00147AFF"/>
    <w:rsid w:val="00147B0C"/>
    <w:rsid w:val="0015633D"/>
    <w:rsid w:val="001628CB"/>
    <w:rsid w:val="00163238"/>
    <w:rsid w:val="00163CA8"/>
    <w:rsid w:val="00165B10"/>
    <w:rsid w:val="0016647B"/>
    <w:rsid w:val="001667AF"/>
    <w:rsid w:val="00166EDD"/>
    <w:rsid w:val="00167093"/>
    <w:rsid w:val="00167F05"/>
    <w:rsid w:val="001705BA"/>
    <w:rsid w:val="00170B0D"/>
    <w:rsid w:val="0017109A"/>
    <w:rsid w:val="0017134C"/>
    <w:rsid w:val="00172A29"/>
    <w:rsid w:val="001809CA"/>
    <w:rsid w:val="00181534"/>
    <w:rsid w:val="0018767B"/>
    <w:rsid w:val="00190538"/>
    <w:rsid w:val="00190D0C"/>
    <w:rsid w:val="00191FC5"/>
    <w:rsid w:val="0019220F"/>
    <w:rsid w:val="00192644"/>
    <w:rsid w:val="001934E6"/>
    <w:rsid w:val="00194331"/>
    <w:rsid w:val="00194C6F"/>
    <w:rsid w:val="00195EE7"/>
    <w:rsid w:val="00195F89"/>
    <w:rsid w:val="00196CD7"/>
    <w:rsid w:val="0019765F"/>
    <w:rsid w:val="001A0CE4"/>
    <w:rsid w:val="001A58AD"/>
    <w:rsid w:val="001A618E"/>
    <w:rsid w:val="001B1E52"/>
    <w:rsid w:val="001C0D82"/>
    <w:rsid w:val="001C0F5B"/>
    <w:rsid w:val="001C2944"/>
    <w:rsid w:val="001C318D"/>
    <w:rsid w:val="001C7DDE"/>
    <w:rsid w:val="001D1280"/>
    <w:rsid w:val="001D1446"/>
    <w:rsid w:val="001D1B4E"/>
    <w:rsid w:val="001D4BBD"/>
    <w:rsid w:val="001E0C27"/>
    <w:rsid w:val="001E1CAB"/>
    <w:rsid w:val="001E1DEB"/>
    <w:rsid w:val="001E2989"/>
    <w:rsid w:val="001E3046"/>
    <w:rsid w:val="001E39AE"/>
    <w:rsid w:val="001E4006"/>
    <w:rsid w:val="001E48A1"/>
    <w:rsid w:val="001E6CA5"/>
    <w:rsid w:val="001F203B"/>
    <w:rsid w:val="001F2A7C"/>
    <w:rsid w:val="001F3210"/>
    <w:rsid w:val="001F4089"/>
    <w:rsid w:val="001F4F9B"/>
    <w:rsid w:val="002007A0"/>
    <w:rsid w:val="002007AE"/>
    <w:rsid w:val="00204D74"/>
    <w:rsid w:val="00205BF7"/>
    <w:rsid w:val="00210798"/>
    <w:rsid w:val="00210CA0"/>
    <w:rsid w:val="00210F0B"/>
    <w:rsid w:val="00211BA7"/>
    <w:rsid w:val="00212ADA"/>
    <w:rsid w:val="00213E9D"/>
    <w:rsid w:val="00217400"/>
    <w:rsid w:val="00217618"/>
    <w:rsid w:val="00222EFC"/>
    <w:rsid w:val="0022349C"/>
    <w:rsid w:val="002237EA"/>
    <w:rsid w:val="002240FD"/>
    <w:rsid w:val="002246C6"/>
    <w:rsid w:val="00225B8B"/>
    <w:rsid w:val="002268E3"/>
    <w:rsid w:val="00227172"/>
    <w:rsid w:val="00235557"/>
    <w:rsid w:val="00237C23"/>
    <w:rsid w:val="002404EA"/>
    <w:rsid w:val="00240D15"/>
    <w:rsid w:val="00240E40"/>
    <w:rsid w:val="00241998"/>
    <w:rsid w:val="002453C5"/>
    <w:rsid w:val="00245D46"/>
    <w:rsid w:val="00247EAE"/>
    <w:rsid w:val="00253D53"/>
    <w:rsid w:val="00255054"/>
    <w:rsid w:val="00256BE7"/>
    <w:rsid w:val="002604C0"/>
    <w:rsid w:val="00264C2E"/>
    <w:rsid w:val="00267C71"/>
    <w:rsid w:val="00273824"/>
    <w:rsid w:val="002747E6"/>
    <w:rsid w:val="0027588E"/>
    <w:rsid w:val="0027643F"/>
    <w:rsid w:val="00280504"/>
    <w:rsid w:val="00281A04"/>
    <w:rsid w:val="00284FA5"/>
    <w:rsid w:val="00285EC6"/>
    <w:rsid w:val="002864BE"/>
    <w:rsid w:val="00290D1C"/>
    <w:rsid w:val="00292D4B"/>
    <w:rsid w:val="00293877"/>
    <w:rsid w:val="002944F6"/>
    <w:rsid w:val="002959ED"/>
    <w:rsid w:val="0029742F"/>
    <w:rsid w:val="002A04BE"/>
    <w:rsid w:val="002A10D7"/>
    <w:rsid w:val="002A112A"/>
    <w:rsid w:val="002A200C"/>
    <w:rsid w:val="002A23FE"/>
    <w:rsid w:val="002A6957"/>
    <w:rsid w:val="002A69FB"/>
    <w:rsid w:val="002A7AAB"/>
    <w:rsid w:val="002B04DB"/>
    <w:rsid w:val="002B4248"/>
    <w:rsid w:val="002B5B88"/>
    <w:rsid w:val="002B68E7"/>
    <w:rsid w:val="002B6CD3"/>
    <w:rsid w:val="002B7935"/>
    <w:rsid w:val="002C1245"/>
    <w:rsid w:val="002C1468"/>
    <w:rsid w:val="002C211C"/>
    <w:rsid w:val="002C23AA"/>
    <w:rsid w:val="002C25DB"/>
    <w:rsid w:val="002C3D67"/>
    <w:rsid w:val="002C78B1"/>
    <w:rsid w:val="002C7D7A"/>
    <w:rsid w:val="002D019E"/>
    <w:rsid w:val="002D01B9"/>
    <w:rsid w:val="002D164B"/>
    <w:rsid w:val="002D2599"/>
    <w:rsid w:val="002D703E"/>
    <w:rsid w:val="002E269E"/>
    <w:rsid w:val="002E3BAD"/>
    <w:rsid w:val="002E5681"/>
    <w:rsid w:val="002E6070"/>
    <w:rsid w:val="002E6408"/>
    <w:rsid w:val="002E6579"/>
    <w:rsid w:val="002F1260"/>
    <w:rsid w:val="002F2CA2"/>
    <w:rsid w:val="002F4135"/>
    <w:rsid w:val="002F642C"/>
    <w:rsid w:val="002F6819"/>
    <w:rsid w:val="003027AF"/>
    <w:rsid w:val="00302C3B"/>
    <w:rsid w:val="003052EE"/>
    <w:rsid w:val="0030641F"/>
    <w:rsid w:val="00307437"/>
    <w:rsid w:val="00310B48"/>
    <w:rsid w:val="003136C9"/>
    <w:rsid w:val="00313D7B"/>
    <w:rsid w:val="00313FEC"/>
    <w:rsid w:val="00316C50"/>
    <w:rsid w:val="00316D5E"/>
    <w:rsid w:val="00317324"/>
    <w:rsid w:val="003175AC"/>
    <w:rsid w:val="0032321D"/>
    <w:rsid w:val="003246EE"/>
    <w:rsid w:val="00326BD7"/>
    <w:rsid w:val="0032715D"/>
    <w:rsid w:val="00331D10"/>
    <w:rsid w:val="003328D1"/>
    <w:rsid w:val="003355A7"/>
    <w:rsid w:val="003358DA"/>
    <w:rsid w:val="00337398"/>
    <w:rsid w:val="00337E11"/>
    <w:rsid w:val="00340118"/>
    <w:rsid w:val="003472D1"/>
    <w:rsid w:val="0035094D"/>
    <w:rsid w:val="00351031"/>
    <w:rsid w:val="0035762E"/>
    <w:rsid w:val="00360139"/>
    <w:rsid w:val="0036188D"/>
    <w:rsid w:val="003628D8"/>
    <w:rsid w:val="00364014"/>
    <w:rsid w:val="00364BE0"/>
    <w:rsid w:val="0036691E"/>
    <w:rsid w:val="0036707E"/>
    <w:rsid w:val="003721BA"/>
    <w:rsid w:val="003734F0"/>
    <w:rsid w:val="003736B0"/>
    <w:rsid w:val="00374343"/>
    <w:rsid w:val="0037605A"/>
    <w:rsid w:val="00377DB9"/>
    <w:rsid w:val="003800DB"/>
    <w:rsid w:val="003801C2"/>
    <w:rsid w:val="00383C5C"/>
    <w:rsid w:val="00385760"/>
    <w:rsid w:val="003879DA"/>
    <w:rsid w:val="003909A0"/>
    <w:rsid w:val="0039237A"/>
    <w:rsid w:val="00392A63"/>
    <w:rsid w:val="00392FFD"/>
    <w:rsid w:val="00393232"/>
    <w:rsid w:val="00396A68"/>
    <w:rsid w:val="00397FEB"/>
    <w:rsid w:val="003A0F76"/>
    <w:rsid w:val="003A5675"/>
    <w:rsid w:val="003A6C59"/>
    <w:rsid w:val="003B3762"/>
    <w:rsid w:val="003B5C17"/>
    <w:rsid w:val="003B5E8D"/>
    <w:rsid w:val="003C05E8"/>
    <w:rsid w:val="003C4645"/>
    <w:rsid w:val="003C554F"/>
    <w:rsid w:val="003C620C"/>
    <w:rsid w:val="003C7D00"/>
    <w:rsid w:val="003D126C"/>
    <w:rsid w:val="003D71DC"/>
    <w:rsid w:val="003D795D"/>
    <w:rsid w:val="003E047E"/>
    <w:rsid w:val="003E0B51"/>
    <w:rsid w:val="003E0EE8"/>
    <w:rsid w:val="003E1CE2"/>
    <w:rsid w:val="003E251F"/>
    <w:rsid w:val="003E3269"/>
    <w:rsid w:val="003E3A23"/>
    <w:rsid w:val="003E4B07"/>
    <w:rsid w:val="003E5882"/>
    <w:rsid w:val="003E6126"/>
    <w:rsid w:val="003E6847"/>
    <w:rsid w:val="003E7347"/>
    <w:rsid w:val="003E75FB"/>
    <w:rsid w:val="003F245A"/>
    <w:rsid w:val="003F4156"/>
    <w:rsid w:val="003F70F7"/>
    <w:rsid w:val="00400D82"/>
    <w:rsid w:val="004039BE"/>
    <w:rsid w:val="00404758"/>
    <w:rsid w:val="004049EC"/>
    <w:rsid w:val="00406435"/>
    <w:rsid w:val="00406D81"/>
    <w:rsid w:val="004100C4"/>
    <w:rsid w:val="00410CF1"/>
    <w:rsid w:val="004154E3"/>
    <w:rsid w:val="00415E02"/>
    <w:rsid w:val="00420D29"/>
    <w:rsid w:val="00421310"/>
    <w:rsid w:val="004217B2"/>
    <w:rsid w:val="00421EE5"/>
    <w:rsid w:val="00422AC4"/>
    <w:rsid w:val="0042338A"/>
    <w:rsid w:val="004247A2"/>
    <w:rsid w:val="0043260D"/>
    <w:rsid w:val="004333BB"/>
    <w:rsid w:val="00434A9F"/>
    <w:rsid w:val="004375AA"/>
    <w:rsid w:val="004376D7"/>
    <w:rsid w:val="004411C5"/>
    <w:rsid w:val="00441B32"/>
    <w:rsid w:val="00442A9E"/>
    <w:rsid w:val="004462D2"/>
    <w:rsid w:val="00446B22"/>
    <w:rsid w:val="00450A8E"/>
    <w:rsid w:val="0045292E"/>
    <w:rsid w:val="00452EB3"/>
    <w:rsid w:val="00453FEF"/>
    <w:rsid w:val="004552D1"/>
    <w:rsid w:val="004613C2"/>
    <w:rsid w:val="00463357"/>
    <w:rsid w:val="00466FC0"/>
    <w:rsid w:val="004706AC"/>
    <w:rsid w:val="00476D7C"/>
    <w:rsid w:val="0047726F"/>
    <w:rsid w:val="00480FFB"/>
    <w:rsid w:val="004822FE"/>
    <w:rsid w:val="00486E77"/>
    <w:rsid w:val="00487100"/>
    <w:rsid w:val="00487437"/>
    <w:rsid w:val="00487C6A"/>
    <w:rsid w:val="00487E2D"/>
    <w:rsid w:val="00490A47"/>
    <w:rsid w:val="00494713"/>
    <w:rsid w:val="00496751"/>
    <w:rsid w:val="004A23ED"/>
    <w:rsid w:val="004A5003"/>
    <w:rsid w:val="004A585E"/>
    <w:rsid w:val="004B12DF"/>
    <w:rsid w:val="004B178B"/>
    <w:rsid w:val="004B444B"/>
    <w:rsid w:val="004B7156"/>
    <w:rsid w:val="004C1F4C"/>
    <w:rsid w:val="004C25A0"/>
    <w:rsid w:val="004C3B09"/>
    <w:rsid w:val="004C529B"/>
    <w:rsid w:val="004C6274"/>
    <w:rsid w:val="004C7187"/>
    <w:rsid w:val="004D34C4"/>
    <w:rsid w:val="004D39F0"/>
    <w:rsid w:val="004D450D"/>
    <w:rsid w:val="004D4DCD"/>
    <w:rsid w:val="004D6CEF"/>
    <w:rsid w:val="004D7B02"/>
    <w:rsid w:val="004E0755"/>
    <w:rsid w:val="004E0D77"/>
    <w:rsid w:val="004E0EF4"/>
    <w:rsid w:val="004E4175"/>
    <w:rsid w:val="004E4202"/>
    <w:rsid w:val="004E593A"/>
    <w:rsid w:val="004E6757"/>
    <w:rsid w:val="004F33DB"/>
    <w:rsid w:val="004F4368"/>
    <w:rsid w:val="00500AEF"/>
    <w:rsid w:val="005041DE"/>
    <w:rsid w:val="00505BE2"/>
    <w:rsid w:val="00507D74"/>
    <w:rsid w:val="00510B8E"/>
    <w:rsid w:val="005127D9"/>
    <w:rsid w:val="00512DBA"/>
    <w:rsid w:val="00515473"/>
    <w:rsid w:val="00520387"/>
    <w:rsid w:val="00522695"/>
    <w:rsid w:val="005232B4"/>
    <w:rsid w:val="005233B8"/>
    <w:rsid w:val="005243E2"/>
    <w:rsid w:val="00530155"/>
    <w:rsid w:val="0053153C"/>
    <w:rsid w:val="00532358"/>
    <w:rsid w:val="00536DAA"/>
    <w:rsid w:val="00536F88"/>
    <w:rsid w:val="00543C81"/>
    <w:rsid w:val="00544D01"/>
    <w:rsid w:val="00547292"/>
    <w:rsid w:val="00547838"/>
    <w:rsid w:val="00552FF3"/>
    <w:rsid w:val="00554130"/>
    <w:rsid w:val="005552F5"/>
    <w:rsid w:val="00556254"/>
    <w:rsid w:val="0055701A"/>
    <w:rsid w:val="0056060C"/>
    <w:rsid w:val="00561096"/>
    <w:rsid w:val="00562CD8"/>
    <w:rsid w:val="005656C1"/>
    <w:rsid w:val="00567136"/>
    <w:rsid w:val="00573B60"/>
    <w:rsid w:val="005741EB"/>
    <w:rsid w:val="005750A5"/>
    <w:rsid w:val="00575625"/>
    <w:rsid w:val="00576F1E"/>
    <w:rsid w:val="005778D9"/>
    <w:rsid w:val="00581F53"/>
    <w:rsid w:val="00582E16"/>
    <w:rsid w:val="00583509"/>
    <w:rsid w:val="005913AE"/>
    <w:rsid w:val="00592C57"/>
    <w:rsid w:val="005A046E"/>
    <w:rsid w:val="005A244D"/>
    <w:rsid w:val="005A2DD2"/>
    <w:rsid w:val="005A2E7D"/>
    <w:rsid w:val="005A4F08"/>
    <w:rsid w:val="005A5812"/>
    <w:rsid w:val="005A5A12"/>
    <w:rsid w:val="005B1828"/>
    <w:rsid w:val="005B29A2"/>
    <w:rsid w:val="005B2EB3"/>
    <w:rsid w:val="005B3B3F"/>
    <w:rsid w:val="005B5785"/>
    <w:rsid w:val="005B6F8A"/>
    <w:rsid w:val="005B7342"/>
    <w:rsid w:val="005C0961"/>
    <w:rsid w:val="005C0E26"/>
    <w:rsid w:val="005C15CC"/>
    <w:rsid w:val="005C280C"/>
    <w:rsid w:val="005C2FAD"/>
    <w:rsid w:val="005C5DEB"/>
    <w:rsid w:val="005D2B52"/>
    <w:rsid w:val="005E0C7A"/>
    <w:rsid w:val="005E1116"/>
    <w:rsid w:val="005E1B22"/>
    <w:rsid w:val="005E408D"/>
    <w:rsid w:val="005E568E"/>
    <w:rsid w:val="005E666E"/>
    <w:rsid w:val="005F20BC"/>
    <w:rsid w:val="005F34DD"/>
    <w:rsid w:val="005F3D07"/>
    <w:rsid w:val="005F5332"/>
    <w:rsid w:val="005F64E9"/>
    <w:rsid w:val="00600AAB"/>
    <w:rsid w:val="00600CE6"/>
    <w:rsid w:val="00600EB6"/>
    <w:rsid w:val="006011E0"/>
    <w:rsid w:val="00605732"/>
    <w:rsid w:val="00606EE9"/>
    <w:rsid w:val="0061484B"/>
    <w:rsid w:val="006163DB"/>
    <w:rsid w:val="0061700E"/>
    <w:rsid w:val="006172D1"/>
    <w:rsid w:val="006225FA"/>
    <w:rsid w:val="00622A7C"/>
    <w:rsid w:val="00623932"/>
    <w:rsid w:val="00627DAB"/>
    <w:rsid w:val="00633BA0"/>
    <w:rsid w:val="00633BE6"/>
    <w:rsid w:val="00635115"/>
    <w:rsid w:val="00636E19"/>
    <w:rsid w:val="0063767E"/>
    <w:rsid w:val="006403C6"/>
    <w:rsid w:val="00643633"/>
    <w:rsid w:val="00643F7A"/>
    <w:rsid w:val="00644696"/>
    <w:rsid w:val="006453BD"/>
    <w:rsid w:val="00647EBE"/>
    <w:rsid w:val="00651552"/>
    <w:rsid w:val="00653097"/>
    <w:rsid w:val="00654C13"/>
    <w:rsid w:val="00654C4B"/>
    <w:rsid w:val="00656AA0"/>
    <w:rsid w:val="00656BCF"/>
    <w:rsid w:val="006635D5"/>
    <w:rsid w:val="00663645"/>
    <w:rsid w:val="006636E8"/>
    <w:rsid w:val="00663C3F"/>
    <w:rsid w:val="00663D98"/>
    <w:rsid w:val="00664A6C"/>
    <w:rsid w:val="00664E84"/>
    <w:rsid w:val="00666B1A"/>
    <w:rsid w:val="0066715C"/>
    <w:rsid w:val="00667334"/>
    <w:rsid w:val="00667923"/>
    <w:rsid w:val="00670051"/>
    <w:rsid w:val="00675864"/>
    <w:rsid w:val="00675A18"/>
    <w:rsid w:val="00680247"/>
    <w:rsid w:val="0068032B"/>
    <w:rsid w:val="00681052"/>
    <w:rsid w:val="00682910"/>
    <w:rsid w:val="006833CC"/>
    <w:rsid w:val="006846AD"/>
    <w:rsid w:val="00685895"/>
    <w:rsid w:val="00685971"/>
    <w:rsid w:val="00686C16"/>
    <w:rsid w:val="0069527E"/>
    <w:rsid w:val="00695757"/>
    <w:rsid w:val="00695A33"/>
    <w:rsid w:val="00696A30"/>
    <w:rsid w:val="006A11B2"/>
    <w:rsid w:val="006A32B2"/>
    <w:rsid w:val="006B01C7"/>
    <w:rsid w:val="006B37E6"/>
    <w:rsid w:val="006B3DB6"/>
    <w:rsid w:val="006B4DC2"/>
    <w:rsid w:val="006B765B"/>
    <w:rsid w:val="006C24C3"/>
    <w:rsid w:val="006C3752"/>
    <w:rsid w:val="006C5ACB"/>
    <w:rsid w:val="006C68CD"/>
    <w:rsid w:val="006C7A8D"/>
    <w:rsid w:val="006C7EB3"/>
    <w:rsid w:val="006D4CD5"/>
    <w:rsid w:val="006D4CDD"/>
    <w:rsid w:val="006E1612"/>
    <w:rsid w:val="006E1F24"/>
    <w:rsid w:val="006E4737"/>
    <w:rsid w:val="006E5B04"/>
    <w:rsid w:val="006E6455"/>
    <w:rsid w:val="006E6D91"/>
    <w:rsid w:val="006E7F2A"/>
    <w:rsid w:val="006F2A15"/>
    <w:rsid w:val="006F3FA7"/>
    <w:rsid w:val="006F4554"/>
    <w:rsid w:val="006F5E4B"/>
    <w:rsid w:val="006F6D79"/>
    <w:rsid w:val="006F71BB"/>
    <w:rsid w:val="00700C60"/>
    <w:rsid w:val="007015BE"/>
    <w:rsid w:val="00702994"/>
    <w:rsid w:val="00702FEB"/>
    <w:rsid w:val="0070314B"/>
    <w:rsid w:val="00703322"/>
    <w:rsid w:val="00703637"/>
    <w:rsid w:val="007038FB"/>
    <w:rsid w:val="00710D7E"/>
    <w:rsid w:val="0071118A"/>
    <w:rsid w:val="00711633"/>
    <w:rsid w:val="00713094"/>
    <w:rsid w:val="00714654"/>
    <w:rsid w:val="00716E04"/>
    <w:rsid w:val="007177E8"/>
    <w:rsid w:val="00721162"/>
    <w:rsid w:val="007212BD"/>
    <w:rsid w:val="00725957"/>
    <w:rsid w:val="00725D2E"/>
    <w:rsid w:val="007260E4"/>
    <w:rsid w:val="00726483"/>
    <w:rsid w:val="0073056C"/>
    <w:rsid w:val="00731679"/>
    <w:rsid w:val="0073683D"/>
    <w:rsid w:val="00736C2D"/>
    <w:rsid w:val="00743B64"/>
    <w:rsid w:val="00745AED"/>
    <w:rsid w:val="0074671B"/>
    <w:rsid w:val="0074727D"/>
    <w:rsid w:val="00751835"/>
    <w:rsid w:val="0075192C"/>
    <w:rsid w:val="0075426E"/>
    <w:rsid w:val="007544FA"/>
    <w:rsid w:val="00755D32"/>
    <w:rsid w:val="00757760"/>
    <w:rsid w:val="00760ED0"/>
    <w:rsid w:val="0076170D"/>
    <w:rsid w:val="00761875"/>
    <w:rsid w:val="00761DFC"/>
    <w:rsid w:val="0076299F"/>
    <w:rsid w:val="007631B2"/>
    <w:rsid w:val="0077210C"/>
    <w:rsid w:val="00773E62"/>
    <w:rsid w:val="00777C0D"/>
    <w:rsid w:val="0078014F"/>
    <w:rsid w:val="007809FC"/>
    <w:rsid w:val="00780B70"/>
    <w:rsid w:val="00783D03"/>
    <w:rsid w:val="0078614D"/>
    <w:rsid w:val="00787E63"/>
    <w:rsid w:val="00791C79"/>
    <w:rsid w:val="00792291"/>
    <w:rsid w:val="00792A66"/>
    <w:rsid w:val="00793807"/>
    <w:rsid w:val="0079432F"/>
    <w:rsid w:val="007969AB"/>
    <w:rsid w:val="00796E31"/>
    <w:rsid w:val="00797529"/>
    <w:rsid w:val="007A188A"/>
    <w:rsid w:val="007A505B"/>
    <w:rsid w:val="007B1A73"/>
    <w:rsid w:val="007B1E28"/>
    <w:rsid w:val="007B21EB"/>
    <w:rsid w:val="007B2B6E"/>
    <w:rsid w:val="007B3E36"/>
    <w:rsid w:val="007B4ADC"/>
    <w:rsid w:val="007B4FD3"/>
    <w:rsid w:val="007B510D"/>
    <w:rsid w:val="007B54F3"/>
    <w:rsid w:val="007B583B"/>
    <w:rsid w:val="007B5CAE"/>
    <w:rsid w:val="007B6711"/>
    <w:rsid w:val="007C0330"/>
    <w:rsid w:val="007C40C6"/>
    <w:rsid w:val="007C569A"/>
    <w:rsid w:val="007C58D0"/>
    <w:rsid w:val="007C6500"/>
    <w:rsid w:val="007C6824"/>
    <w:rsid w:val="007C6B40"/>
    <w:rsid w:val="007D1FA5"/>
    <w:rsid w:val="007D1FCE"/>
    <w:rsid w:val="007D5478"/>
    <w:rsid w:val="007D7B58"/>
    <w:rsid w:val="007D7C18"/>
    <w:rsid w:val="007E3207"/>
    <w:rsid w:val="007E397A"/>
    <w:rsid w:val="007E46FE"/>
    <w:rsid w:val="007E5E02"/>
    <w:rsid w:val="007E6212"/>
    <w:rsid w:val="007E668E"/>
    <w:rsid w:val="007E7C78"/>
    <w:rsid w:val="007F0E9C"/>
    <w:rsid w:val="007F141D"/>
    <w:rsid w:val="007F192A"/>
    <w:rsid w:val="007F2908"/>
    <w:rsid w:val="007F4F3D"/>
    <w:rsid w:val="007F6C1F"/>
    <w:rsid w:val="007F7988"/>
    <w:rsid w:val="008007A5"/>
    <w:rsid w:val="00802CE2"/>
    <w:rsid w:val="008038E5"/>
    <w:rsid w:val="0080545F"/>
    <w:rsid w:val="00806EE5"/>
    <w:rsid w:val="0081160E"/>
    <w:rsid w:val="00813B38"/>
    <w:rsid w:val="00813C65"/>
    <w:rsid w:val="00814513"/>
    <w:rsid w:val="00814C56"/>
    <w:rsid w:val="00815E5D"/>
    <w:rsid w:val="00816856"/>
    <w:rsid w:val="00821502"/>
    <w:rsid w:val="008227C4"/>
    <w:rsid w:val="00823A73"/>
    <w:rsid w:val="00825138"/>
    <w:rsid w:val="008305E2"/>
    <w:rsid w:val="00832847"/>
    <w:rsid w:val="00833AC8"/>
    <w:rsid w:val="008356FA"/>
    <w:rsid w:val="00835C0E"/>
    <w:rsid w:val="0084060C"/>
    <w:rsid w:val="008420C3"/>
    <w:rsid w:val="00844121"/>
    <w:rsid w:val="008467FD"/>
    <w:rsid w:val="00850883"/>
    <w:rsid w:val="008523B1"/>
    <w:rsid w:val="00853925"/>
    <w:rsid w:val="00855A1C"/>
    <w:rsid w:val="00856659"/>
    <w:rsid w:val="00857067"/>
    <w:rsid w:val="00861019"/>
    <w:rsid w:val="0086241E"/>
    <w:rsid w:val="0086284C"/>
    <w:rsid w:val="00862F08"/>
    <w:rsid w:val="00863A4C"/>
    <w:rsid w:val="00864214"/>
    <w:rsid w:val="00864DFE"/>
    <w:rsid w:val="00872A4D"/>
    <w:rsid w:val="00873B15"/>
    <w:rsid w:val="00874023"/>
    <w:rsid w:val="008744CC"/>
    <w:rsid w:val="00874785"/>
    <w:rsid w:val="00882272"/>
    <w:rsid w:val="00882C76"/>
    <w:rsid w:val="00884708"/>
    <w:rsid w:val="008858B2"/>
    <w:rsid w:val="00886AB8"/>
    <w:rsid w:val="00886C0B"/>
    <w:rsid w:val="00887DF0"/>
    <w:rsid w:val="008924BB"/>
    <w:rsid w:val="0089278F"/>
    <w:rsid w:val="008928E6"/>
    <w:rsid w:val="00892B17"/>
    <w:rsid w:val="00894F3A"/>
    <w:rsid w:val="00895C54"/>
    <w:rsid w:val="008979E7"/>
    <w:rsid w:val="00897AA1"/>
    <w:rsid w:val="008A015B"/>
    <w:rsid w:val="008A0A5A"/>
    <w:rsid w:val="008A1EB3"/>
    <w:rsid w:val="008A2C5F"/>
    <w:rsid w:val="008A61D7"/>
    <w:rsid w:val="008B1B43"/>
    <w:rsid w:val="008B20B3"/>
    <w:rsid w:val="008B2114"/>
    <w:rsid w:val="008B23D0"/>
    <w:rsid w:val="008B3940"/>
    <w:rsid w:val="008B4732"/>
    <w:rsid w:val="008B7678"/>
    <w:rsid w:val="008B787B"/>
    <w:rsid w:val="008C3118"/>
    <w:rsid w:val="008C7947"/>
    <w:rsid w:val="008C7CFC"/>
    <w:rsid w:val="008D0D36"/>
    <w:rsid w:val="008D19E6"/>
    <w:rsid w:val="008D1B81"/>
    <w:rsid w:val="008D2EB3"/>
    <w:rsid w:val="008D3AA7"/>
    <w:rsid w:val="008D4BC8"/>
    <w:rsid w:val="008D4CDB"/>
    <w:rsid w:val="008D5957"/>
    <w:rsid w:val="008D6920"/>
    <w:rsid w:val="008D6BDA"/>
    <w:rsid w:val="008D6F50"/>
    <w:rsid w:val="008E025E"/>
    <w:rsid w:val="008E7BF0"/>
    <w:rsid w:val="008F2E09"/>
    <w:rsid w:val="008F4F03"/>
    <w:rsid w:val="008F5CCE"/>
    <w:rsid w:val="008F761C"/>
    <w:rsid w:val="00901FAC"/>
    <w:rsid w:val="00902152"/>
    <w:rsid w:val="00902772"/>
    <w:rsid w:val="00902D89"/>
    <w:rsid w:val="009032F2"/>
    <w:rsid w:val="00906990"/>
    <w:rsid w:val="00906ECF"/>
    <w:rsid w:val="009079F5"/>
    <w:rsid w:val="00913062"/>
    <w:rsid w:val="00913457"/>
    <w:rsid w:val="009148B2"/>
    <w:rsid w:val="00915D90"/>
    <w:rsid w:val="0091745C"/>
    <w:rsid w:val="00923B6A"/>
    <w:rsid w:val="009277CC"/>
    <w:rsid w:val="009308BD"/>
    <w:rsid w:val="00931E8B"/>
    <w:rsid w:val="00932FF1"/>
    <w:rsid w:val="00933040"/>
    <w:rsid w:val="0093414D"/>
    <w:rsid w:val="00934A90"/>
    <w:rsid w:val="00942524"/>
    <w:rsid w:val="00942A71"/>
    <w:rsid w:val="00944E4C"/>
    <w:rsid w:val="00946242"/>
    <w:rsid w:val="00946E4A"/>
    <w:rsid w:val="0094736B"/>
    <w:rsid w:val="009555EC"/>
    <w:rsid w:val="00955E4E"/>
    <w:rsid w:val="00961761"/>
    <w:rsid w:val="009625E4"/>
    <w:rsid w:val="00963607"/>
    <w:rsid w:val="00966E5D"/>
    <w:rsid w:val="00966E74"/>
    <w:rsid w:val="00966F91"/>
    <w:rsid w:val="00967D81"/>
    <w:rsid w:val="009733B9"/>
    <w:rsid w:val="0097720C"/>
    <w:rsid w:val="00981C5E"/>
    <w:rsid w:val="009825FA"/>
    <w:rsid w:val="00982D8B"/>
    <w:rsid w:val="00983402"/>
    <w:rsid w:val="00983A78"/>
    <w:rsid w:val="00983D9C"/>
    <w:rsid w:val="0098584D"/>
    <w:rsid w:val="00991731"/>
    <w:rsid w:val="0099646C"/>
    <w:rsid w:val="009973D8"/>
    <w:rsid w:val="009A0023"/>
    <w:rsid w:val="009A04BD"/>
    <w:rsid w:val="009A055E"/>
    <w:rsid w:val="009A2814"/>
    <w:rsid w:val="009A59D7"/>
    <w:rsid w:val="009A6EC5"/>
    <w:rsid w:val="009A7811"/>
    <w:rsid w:val="009A78A9"/>
    <w:rsid w:val="009B0150"/>
    <w:rsid w:val="009B04F7"/>
    <w:rsid w:val="009B1C7C"/>
    <w:rsid w:val="009B223F"/>
    <w:rsid w:val="009B25FC"/>
    <w:rsid w:val="009B292A"/>
    <w:rsid w:val="009B3432"/>
    <w:rsid w:val="009B6474"/>
    <w:rsid w:val="009B7A56"/>
    <w:rsid w:val="009B7B91"/>
    <w:rsid w:val="009C4E5A"/>
    <w:rsid w:val="009D0998"/>
    <w:rsid w:val="009D571A"/>
    <w:rsid w:val="009D7053"/>
    <w:rsid w:val="009D7179"/>
    <w:rsid w:val="009E0B8E"/>
    <w:rsid w:val="009E1E15"/>
    <w:rsid w:val="009E467F"/>
    <w:rsid w:val="009E6758"/>
    <w:rsid w:val="009F09B7"/>
    <w:rsid w:val="009F1074"/>
    <w:rsid w:val="009F23EA"/>
    <w:rsid w:val="009F452A"/>
    <w:rsid w:val="009F6317"/>
    <w:rsid w:val="009F7348"/>
    <w:rsid w:val="009F785F"/>
    <w:rsid w:val="00A03406"/>
    <w:rsid w:val="00A035D6"/>
    <w:rsid w:val="00A04633"/>
    <w:rsid w:val="00A07A7A"/>
    <w:rsid w:val="00A123FD"/>
    <w:rsid w:val="00A14CAE"/>
    <w:rsid w:val="00A175A1"/>
    <w:rsid w:val="00A17D5E"/>
    <w:rsid w:val="00A206A8"/>
    <w:rsid w:val="00A2158A"/>
    <w:rsid w:val="00A2268E"/>
    <w:rsid w:val="00A22D73"/>
    <w:rsid w:val="00A23426"/>
    <w:rsid w:val="00A24DFE"/>
    <w:rsid w:val="00A24F65"/>
    <w:rsid w:val="00A26B16"/>
    <w:rsid w:val="00A30560"/>
    <w:rsid w:val="00A3236D"/>
    <w:rsid w:val="00A33CF9"/>
    <w:rsid w:val="00A3503A"/>
    <w:rsid w:val="00A3533B"/>
    <w:rsid w:val="00A364B2"/>
    <w:rsid w:val="00A40C24"/>
    <w:rsid w:val="00A44313"/>
    <w:rsid w:val="00A45465"/>
    <w:rsid w:val="00A45C7D"/>
    <w:rsid w:val="00A464D4"/>
    <w:rsid w:val="00A47D46"/>
    <w:rsid w:val="00A513FB"/>
    <w:rsid w:val="00A52B8E"/>
    <w:rsid w:val="00A54796"/>
    <w:rsid w:val="00A559C8"/>
    <w:rsid w:val="00A55C32"/>
    <w:rsid w:val="00A567D4"/>
    <w:rsid w:val="00A56B5F"/>
    <w:rsid w:val="00A62112"/>
    <w:rsid w:val="00A663BD"/>
    <w:rsid w:val="00A66E4B"/>
    <w:rsid w:val="00A676D0"/>
    <w:rsid w:val="00A703B5"/>
    <w:rsid w:val="00A70419"/>
    <w:rsid w:val="00A72BA8"/>
    <w:rsid w:val="00A72FFF"/>
    <w:rsid w:val="00A74A7F"/>
    <w:rsid w:val="00A74C33"/>
    <w:rsid w:val="00A763AA"/>
    <w:rsid w:val="00A7702A"/>
    <w:rsid w:val="00A77A3B"/>
    <w:rsid w:val="00A861E2"/>
    <w:rsid w:val="00A86742"/>
    <w:rsid w:val="00A93C15"/>
    <w:rsid w:val="00A95B25"/>
    <w:rsid w:val="00A95C46"/>
    <w:rsid w:val="00AA1EED"/>
    <w:rsid w:val="00AA2ECC"/>
    <w:rsid w:val="00AA4309"/>
    <w:rsid w:val="00AB1EE7"/>
    <w:rsid w:val="00AB3BE9"/>
    <w:rsid w:val="00AB752B"/>
    <w:rsid w:val="00AC0860"/>
    <w:rsid w:val="00AC2C62"/>
    <w:rsid w:val="00AC401C"/>
    <w:rsid w:val="00AC4516"/>
    <w:rsid w:val="00AC56C6"/>
    <w:rsid w:val="00AC57F9"/>
    <w:rsid w:val="00AD08B5"/>
    <w:rsid w:val="00AD1060"/>
    <w:rsid w:val="00AD1DBD"/>
    <w:rsid w:val="00AD2AAF"/>
    <w:rsid w:val="00AD341C"/>
    <w:rsid w:val="00AD7DD1"/>
    <w:rsid w:val="00AE0181"/>
    <w:rsid w:val="00AE02F4"/>
    <w:rsid w:val="00AE2F05"/>
    <w:rsid w:val="00AE312A"/>
    <w:rsid w:val="00AE38B5"/>
    <w:rsid w:val="00AE4CC8"/>
    <w:rsid w:val="00AE5394"/>
    <w:rsid w:val="00AE754E"/>
    <w:rsid w:val="00AF062F"/>
    <w:rsid w:val="00AF29FB"/>
    <w:rsid w:val="00AF2C3A"/>
    <w:rsid w:val="00AF58A4"/>
    <w:rsid w:val="00AF67FC"/>
    <w:rsid w:val="00AF7CFD"/>
    <w:rsid w:val="00B01A36"/>
    <w:rsid w:val="00B02961"/>
    <w:rsid w:val="00B030C9"/>
    <w:rsid w:val="00B037F0"/>
    <w:rsid w:val="00B041C7"/>
    <w:rsid w:val="00B06C51"/>
    <w:rsid w:val="00B0700B"/>
    <w:rsid w:val="00B07883"/>
    <w:rsid w:val="00B10BDF"/>
    <w:rsid w:val="00B11525"/>
    <w:rsid w:val="00B127A7"/>
    <w:rsid w:val="00B1348F"/>
    <w:rsid w:val="00B137EB"/>
    <w:rsid w:val="00B13CEB"/>
    <w:rsid w:val="00B14BAE"/>
    <w:rsid w:val="00B169C7"/>
    <w:rsid w:val="00B2003B"/>
    <w:rsid w:val="00B24791"/>
    <w:rsid w:val="00B26726"/>
    <w:rsid w:val="00B32924"/>
    <w:rsid w:val="00B32BF7"/>
    <w:rsid w:val="00B34151"/>
    <w:rsid w:val="00B34F00"/>
    <w:rsid w:val="00B35198"/>
    <w:rsid w:val="00B37C7C"/>
    <w:rsid w:val="00B405A3"/>
    <w:rsid w:val="00B4107A"/>
    <w:rsid w:val="00B41DBD"/>
    <w:rsid w:val="00B42053"/>
    <w:rsid w:val="00B4467F"/>
    <w:rsid w:val="00B450A2"/>
    <w:rsid w:val="00B4637A"/>
    <w:rsid w:val="00B4642B"/>
    <w:rsid w:val="00B4646F"/>
    <w:rsid w:val="00B539BF"/>
    <w:rsid w:val="00B5553C"/>
    <w:rsid w:val="00B60065"/>
    <w:rsid w:val="00B603B3"/>
    <w:rsid w:val="00B608FD"/>
    <w:rsid w:val="00B60DBA"/>
    <w:rsid w:val="00B61305"/>
    <w:rsid w:val="00B67589"/>
    <w:rsid w:val="00B73ACE"/>
    <w:rsid w:val="00B745F8"/>
    <w:rsid w:val="00B810E5"/>
    <w:rsid w:val="00B90D68"/>
    <w:rsid w:val="00B911C2"/>
    <w:rsid w:val="00B91496"/>
    <w:rsid w:val="00B916B2"/>
    <w:rsid w:val="00B9647D"/>
    <w:rsid w:val="00BA0579"/>
    <w:rsid w:val="00BA3032"/>
    <w:rsid w:val="00BA44A5"/>
    <w:rsid w:val="00BA6ABF"/>
    <w:rsid w:val="00BB0010"/>
    <w:rsid w:val="00BB1AB9"/>
    <w:rsid w:val="00BB217E"/>
    <w:rsid w:val="00BB23E0"/>
    <w:rsid w:val="00BB3BFB"/>
    <w:rsid w:val="00BB3E08"/>
    <w:rsid w:val="00BB70B6"/>
    <w:rsid w:val="00BB74C9"/>
    <w:rsid w:val="00BC0CD0"/>
    <w:rsid w:val="00BC11D0"/>
    <w:rsid w:val="00BC3CAE"/>
    <w:rsid w:val="00BC516F"/>
    <w:rsid w:val="00BC559C"/>
    <w:rsid w:val="00BC5789"/>
    <w:rsid w:val="00BC5BCD"/>
    <w:rsid w:val="00BC5D54"/>
    <w:rsid w:val="00BD0189"/>
    <w:rsid w:val="00BD0EFD"/>
    <w:rsid w:val="00BD21B2"/>
    <w:rsid w:val="00BD3CD9"/>
    <w:rsid w:val="00BD4575"/>
    <w:rsid w:val="00BE34F7"/>
    <w:rsid w:val="00BE3D82"/>
    <w:rsid w:val="00BE424A"/>
    <w:rsid w:val="00BE54E1"/>
    <w:rsid w:val="00BE55CA"/>
    <w:rsid w:val="00BF1300"/>
    <w:rsid w:val="00BF1A05"/>
    <w:rsid w:val="00BF234C"/>
    <w:rsid w:val="00BF26C9"/>
    <w:rsid w:val="00BF2817"/>
    <w:rsid w:val="00BF3071"/>
    <w:rsid w:val="00BF3205"/>
    <w:rsid w:val="00BF6655"/>
    <w:rsid w:val="00BF67E9"/>
    <w:rsid w:val="00BF70D2"/>
    <w:rsid w:val="00C00215"/>
    <w:rsid w:val="00C02F97"/>
    <w:rsid w:val="00C03596"/>
    <w:rsid w:val="00C07B3C"/>
    <w:rsid w:val="00C1121B"/>
    <w:rsid w:val="00C17522"/>
    <w:rsid w:val="00C2019A"/>
    <w:rsid w:val="00C2125E"/>
    <w:rsid w:val="00C21B64"/>
    <w:rsid w:val="00C24BE3"/>
    <w:rsid w:val="00C24F43"/>
    <w:rsid w:val="00C25E32"/>
    <w:rsid w:val="00C30A56"/>
    <w:rsid w:val="00C33303"/>
    <w:rsid w:val="00C34584"/>
    <w:rsid w:val="00C3483F"/>
    <w:rsid w:val="00C4091A"/>
    <w:rsid w:val="00C42169"/>
    <w:rsid w:val="00C44452"/>
    <w:rsid w:val="00C4763E"/>
    <w:rsid w:val="00C47D8D"/>
    <w:rsid w:val="00C50325"/>
    <w:rsid w:val="00C526AF"/>
    <w:rsid w:val="00C534E3"/>
    <w:rsid w:val="00C5550A"/>
    <w:rsid w:val="00C56217"/>
    <w:rsid w:val="00C564B4"/>
    <w:rsid w:val="00C573E7"/>
    <w:rsid w:val="00C61051"/>
    <w:rsid w:val="00C639B7"/>
    <w:rsid w:val="00C63A8A"/>
    <w:rsid w:val="00C655D2"/>
    <w:rsid w:val="00C6566D"/>
    <w:rsid w:val="00C66A7D"/>
    <w:rsid w:val="00C74B13"/>
    <w:rsid w:val="00C764A9"/>
    <w:rsid w:val="00C76B6F"/>
    <w:rsid w:val="00C77BF9"/>
    <w:rsid w:val="00C820DF"/>
    <w:rsid w:val="00C85720"/>
    <w:rsid w:val="00C865D2"/>
    <w:rsid w:val="00C91C99"/>
    <w:rsid w:val="00C93F58"/>
    <w:rsid w:val="00C96D44"/>
    <w:rsid w:val="00CA17C5"/>
    <w:rsid w:val="00CA23D9"/>
    <w:rsid w:val="00CA37E8"/>
    <w:rsid w:val="00CA3C0C"/>
    <w:rsid w:val="00CA4FD7"/>
    <w:rsid w:val="00CA6A41"/>
    <w:rsid w:val="00CA7AD0"/>
    <w:rsid w:val="00CB129B"/>
    <w:rsid w:val="00CB2286"/>
    <w:rsid w:val="00CB2AA7"/>
    <w:rsid w:val="00CB3CEE"/>
    <w:rsid w:val="00CB4AC8"/>
    <w:rsid w:val="00CB62C6"/>
    <w:rsid w:val="00CC0F08"/>
    <w:rsid w:val="00CC10DF"/>
    <w:rsid w:val="00CC65D8"/>
    <w:rsid w:val="00CC7F01"/>
    <w:rsid w:val="00CD0788"/>
    <w:rsid w:val="00CD0FF3"/>
    <w:rsid w:val="00CD16AD"/>
    <w:rsid w:val="00CD183A"/>
    <w:rsid w:val="00CD4F62"/>
    <w:rsid w:val="00CD59E3"/>
    <w:rsid w:val="00CD6501"/>
    <w:rsid w:val="00CD6CF9"/>
    <w:rsid w:val="00CD70D6"/>
    <w:rsid w:val="00CE0ED1"/>
    <w:rsid w:val="00CE2084"/>
    <w:rsid w:val="00CE282C"/>
    <w:rsid w:val="00CE4A32"/>
    <w:rsid w:val="00CE6251"/>
    <w:rsid w:val="00CE7029"/>
    <w:rsid w:val="00CF129C"/>
    <w:rsid w:val="00CF157A"/>
    <w:rsid w:val="00CF23D6"/>
    <w:rsid w:val="00CF2931"/>
    <w:rsid w:val="00CF2BEC"/>
    <w:rsid w:val="00CF2E00"/>
    <w:rsid w:val="00CF5D18"/>
    <w:rsid w:val="00D00E0D"/>
    <w:rsid w:val="00D026C1"/>
    <w:rsid w:val="00D05990"/>
    <w:rsid w:val="00D06092"/>
    <w:rsid w:val="00D06967"/>
    <w:rsid w:val="00D13597"/>
    <w:rsid w:val="00D15675"/>
    <w:rsid w:val="00D166AF"/>
    <w:rsid w:val="00D2027B"/>
    <w:rsid w:val="00D2128B"/>
    <w:rsid w:val="00D22091"/>
    <w:rsid w:val="00D25A76"/>
    <w:rsid w:val="00D26FE6"/>
    <w:rsid w:val="00D27A4D"/>
    <w:rsid w:val="00D33045"/>
    <w:rsid w:val="00D3335C"/>
    <w:rsid w:val="00D33B6A"/>
    <w:rsid w:val="00D3485A"/>
    <w:rsid w:val="00D351A3"/>
    <w:rsid w:val="00D35374"/>
    <w:rsid w:val="00D41AF9"/>
    <w:rsid w:val="00D43CE8"/>
    <w:rsid w:val="00D43D1F"/>
    <w:rsid w:val="00D43D71"/>
    <w:rsid w:val="00D4425A"/>
    <w:rsid w:val="00D45B5A"/>
    <w:rsid w:val="00D5161F"/>
    <w:rsid w:val="00D52372"/>
    <w:rsid w:val="00D5308F"/>
    <w:rsid w:val="00D55451"/>
    <w:rsid w:val="00D57D7F"/>
    <w:rsid w:val="00D61168"/>
    <w:rsid w:val="00D62B4E"/>
    <w:rsid w:val="00D6321E"/>
    <w:rsid w:val="00D65373"/>
    <w:rsid w:val="00D67D71"/>
    <w:rsid w:val="00D73997"/>
    <w:rsid w:val="00D73FCD"/>
    <w:rsid w:val="00D76AD1"/>
    <w:rsid w:val="00D76B60"/>
    <w:rsid w:val="00D77844"/>
    <w:rsid w:val="00D85B3B"/>
    <w:rsid w:val="00D868FD"/>
    <w:rsid w:val="00D87217"/>
    <w:rsid w:val="00D91966"/>
    <w:rsid w:val="00D91AA8"/>
    <w:rsid w:val="00D932F4"/>
    <w:rsid w:val="00DA1827"/>
    <w:rsid w:val="00DA263A"/>
    <w:rsid w:val="00DA35C2"/>
    <w:rsid w:val="00DA7123"/>
    <w:rsid w:val="00DA7896"/>
    <w:rsid w:val="00DB0B69"/>
    <w:rsid w:val="00DB12F6"/>
    <w:rsid w:val="00DB26CE"/>
    <w:rsid w:val="00DB4F3A"/>
    <w:rsid w:val="00DB5866"/>
    <w:rsid w:val="00DB6F98"/>
    <w:rsid w:val="00DC1A32"/>
    <w:rsid w:val="00DC3A81"/>
    <w:rsid w:val="00DC3DC8"/>
    <w:rsid w:val="00DD0508"/>
    <w:rsid w:val="00DD055A"/>
    <w:rsid w:val="00DD24FD"/>
    <w:rsid w:val="00DD3547"/>
    <w:rsid w:val="00DD41B6"/>
    <w:rsid w:val="00DD4AC7"/>
    <w:rsid w:val="00DD697A"/>
    <w:rsid w:val="00DE1A1C"/>
    <w:rsid w:val="00DE3353"/>
    <w:rsid w:val="00DE4AA5"/>
    <w:rsid w:val="00DE606B"/>
    <w:rsid w:val="00DE66F6"/>
    <w:rsid w:val="00DE67CB"/>
    <w:rsid w:val="00DE6F06"/>
    <w:rsid w:val="00DF15CA"/>
    <w:rsid w:val="00DF15D1"/>
    <w:rsid w:val="00DF2709"/>
    <w:rsid w:val="00DF3185"/>
    <w:rsid w:val="00DF369C"/>
    <w:rsid w:val="00E00445"/>
    <w:rsid w:val="00E00E42"/>
    <w:rsid w:val="00E01499"/>
    <w:rsid w:val="00E02483"/>
    <w:rsid w:val="00E035F4"/>
    <w:rsid w:val="00E0377A"/>
    <w:rsid w:val="00E06C7D"/>
    <w:rsid w:val="00E07453"/>
    <w:rsid w:val="00E07932"/>
    <w:rsid w:val="00E10002"/>
    <w:rsid w:val="00E12404"/>
    <w:rsid w:val="00E13C21"/>
    <w:rsid w:val="00E140A2"/>
    <w:rsid w:val="00E148A1"/>
    <w:rsid w:val="00E154FF"/>
    <w:rsid w:val="00E160D8"/>
    <w:rsid w:val="00E16100"/>
    <w:rsid w:val="00E2002D"/>
    <w:rsid w:val="00E21888"/>
    <w:rsid w:val="00E21CBB"/>
    <w:rsid w:val="00E220F6"/>
    <w:rsid w:val="00E22AF6"/>
    <w:rsid w:val="00E23ABE"/>
    <w:rsid w:val="00E2409A"/>
    <w:rsid w:val="00E24B3B"/>
    <w:rsid w:val="00E2536A"/>
    <w:rsid w:val="00E262DB"/>
    <w:rsid w:val="00E27357"/>
    <w:rsid w:val="00E306EE"/>
    <w:rsid w:val="00E308AC"/>
    <w:rsid w:val="00E31988"/>
    <w:rsid w:val="00E33183"/>
    <w:rsid w:val="00E33E62"/>
    <w:rsid w:val="00E356E3"/>
    <w:rsid w:val="00E364AE"/>
    <w:rsid w:val="00E42C81"/>
    <w:rsid w:val="00E43748"/>
    <w:rsid w:val="00E43D5F"/>
    <w:rsid w:val="00E44928"/>
    <w:rsid w:val="00E53460"/>
    <w:rsid w:val="00E55ED9"/>
    <w:rsid w:val="00E65680"/>
    <w:rsid w:val="00E677EF"/>
    <w:rsid w:val="00E71C53"/>
    <w:rsid w:val="00E74439"/>
    <w:rsid w:val="00E77825"/>
    <w:rsid w:val="00E81441"/>
    <w:rsid w:val="00E8208E"/>
    <w:rsid w:val="00E83106"/>
    <w:rsid w:val="00E858C3"/>
    <w:rsid w:val="00E8602C"/>
    <w:rsid w:val="00E8609B"/>
    <w:rsid w:val="00E87AA3"/>
    <w:rsid w:val="00E906B7"/>
    <w:rsid w:val="00E90E1B"/>
    <w:rsid w:val="00E9351E"/>
    <w:rsid w:val="00E936F5"/>
    <w:rsid w:val="00E93B1C"/>
    <w:rsid w:val="00E93EF0"/>
    <w:rsid w:val="00E94375"/>
    <w:rsid w:val="00E95028"/>
    <w:rsid w:val="00E973EB"/>
    <w:rsid w:val="00E97D55"/>
    <w:rsid w:val="00EA088E"/>
    <w:rsid w:val="00EA214D"/>
    <w:rsid w:val="00EA57A3"/>
    <w:rsid w:val="00EA79EE"/>
    <w:rsid w:val="00EB07C1"/>
    <w:rsid w:val="00EB24C0"/>
    <w:rsid w:val="00EB2CEF"/>
    <w:rsid w:val="00EB34E7"/>
    <w:rsid w:val="00EB34E9"/>
    <w:rsid w:val="00EB3AEA"/>
    <w:rsid w:val="00EB56F6"/>
    <w:rsid w:val="00EB728B"/>
    <w:rsid w:val="00EC1714"/>
    <w:rsid w:val="00EC3E0C"/>
    <w:rsid w:val="00EC553A"/>
    <w:rsid w:val="00EC6781"/>
    <w:rsid w:val="00ED236F"/>
    <w:rsid w:val="00ED2B59"/>
    <w:rsid w:val="00ED3486"/>
    <w:rsid w:val="00ED35CE"/>
    <w:rsid w:val="00ED415A"/>
    <w:rsid w:val="00ED6B21"/>
    <w:rsid w:val="00EE2CE5"/>
    <w:rsid w:val="00EE491A"/>
    <w:rsid w:val="00EE534B"/>
    <w:rsid w:val="00EE6AE7"/>
    <w:rsid w:val="00EF10B3"/>
    <w:rsid w:val="00EF12A8"/>
    <w:rsid w:val="00EF1F75"/>
    <w:rsid w:val="00EF2508"/>
    <w:rsid w:val="00EF7D4A"/>
    <w:rsid w:val="00EF7E5D"/>
    <w:rsid w:val="00F00566"/>
    <w:rsid w:val="00F02856"/>
    <w:rsid w:val="00F0288F"/>
    <w:rsid w:val="00F03117"/>
    <w:rsid w:val="00F1245D"/>
    <w:rsid w:val="00F14260"/>
    <w:rsid w:val="00F148AC"/>
    <w:rsid w:val="00F15ABA"/>
    <w:rsid w:val="00F16920"/>
    <w:rsid w:val="00F17085"/>
    <w:rsid w:val="00F176BE"/>
    <w:rsid w:val="00F235E8"/>
    <w:rsid w:val="00F2454D"/>
    <w:rsid w:val="00F24C7C"/>
    <w:rsid w:val="00F253A2"/>
    <w:rsid w:val="00F3121F"/>
    <w:rsid w:val="00F31838"/>
    <w:rsid w:val="00F33E37"/>
    <w:rsid w:val="00F34682"/>
    <w:rsid w:val="00F3492C"/>
    <w:rsid w:val="00F3495D"/>
    <w:rsid w:val="00F36523"/>
    <w:rsid w:val="00F3787C"/>
    <w:rsid w:val="00F42D2E"/>
    <w:rsid w:val="00F4399D"/>
    <w:rsid w:val="00F43F9C"/>
    <w:rsid w:val="00F4477B"/>
    <w:rsid w:val="00F45447"/>
    <w:rsid w:val="00F47649"/>
    <w:rsid w:val="00F5356A"/>
    <w:rsid w:val="00F6481F"/>
    <w:rsid w:val="00F66F50"/>
    <w:rsid w:val="00F67C0E"/>
    <w:rsid w:val="00F702B5"/>
    <w:rsid w:val="00F729CA"/>
    <w:rsid w:val="00F765AF"/>
    <w:rsid w:val="00F76B1C"/>
    <w:rsid w:val="00F77E01"/>
    <w:rsid w:val="00F811F5"/>
    <w:rsid w:val="00F8147D"/>
    <w:rsid w:val="00F82EB5"/>
    <w:rsid w:val="00F9094E"/>
    <w:rsid w:val="00F90CD0"/>
    <w:rsid w:val="00F912A3"/>
    <w:rsid w:val="00F91A09"/>
    <w:rsid w:val="00F91BD0"/>
    <w:rsid w:val="00F92190"/>
    <w:rsid w:val="00F927D2"/>
    <w:rsid w:val="00F9316E"/>
    <w:rsid w:val="00F93394"/>
    <w:rsid w:val="00F94A3A"/>
    <w:rsid w:val="00F9618D"/>
    <w:rsid w:val="00F9735D"/>
    <w:rsid w:val="00F973CF"/>
    <w:rsid w:val="00F9745D"/>
    <w:rsid w:val="00FA0F0F"/>
    <w:rsid w:val="00FA0F1D"/>
    <w:rsid w:val="00FA3436"/>
    <w:rsid w:val="00FA3E73"/>
    <w:rsid w:val="00FA3EAA"/>
    <w:rsid w:val="00FA654F"/>
    <w:rsid w:val="00FA6E9C"/>
    <w:rsid w:val="00FA7D10"/>
    <w:rsid w:val="00FB1E68"/>
    <w:rsid w:val="00FB67EB"/>
    <w:rsid w:val="00FC26BE"/>
    <w:rsid w:val="00FC4801"/>
    <w:rsid w:val="00FD2E97"/>
    <w:rsid w:val="00FD3799"/>
    <w:rsid w:val="00FD426E"/>
    <w:rsid w:val="00FD56BB"/>
    <w:rsid w:val="00FD5893"/>
    <w:rsid w:val="00FD5EE9"/>
    <w:rsid w:val="00FD63B9"/>
    <w:rsid w:val="00FD685C"/>
    <w:rsid w:val="00FE2408"/>
    <w:rsid w:val="00FE2972"/>
    <w:rsid w:val="00FE3D89"/>
    <w:rsid w:val="00FE4DE9"/>
    <w:rsid w:val="00FE6BC0"/>
    <w:rsid w:val="00FE7F76"/>
    <w:rsid w:val="00FF2799"/>
    <w:rsid w:val="00FF45F2"/>
    <w:rsid w:val="00FF6ABD"/>
    <w:rsid w:val="00FF78E9"/>
    <w:rsid w:val="01F9CBAE"/>
    <w:rsid w:val="032CDAF3"/>
    <w:rsid w:val="037CBC07"/>
    <w:rsid w:val="03AB5020"/>
    <w:rsid w:val="03D458E6"/>
    <w:rsid w:val="047053A2"/>
    <w:rsid w:val="04C9002D"/>
    <w:rsid w:val="04CA8BE5"/>
    <w:rsid w:val="04F12D6F"/>
    <w:rsid w:val="0599FF3F"/>
    <w:rsid w:val="0929FF86"/>
    <w:rsid w:val="09A1ED7E"/>
    <w:rsid w:val="09FF72A0"/>
    <w:rsid w:val="0A417376"/>
    <w:rsid w:val="0AAA9378"/>
    <w:rsid w:val="0ACEE852"/>
    <w:rsid w:val="0BD226FB"/>
    <w:rsid w:val="0E51B99C"/>
    <w:rsid w:val="0E69350A"/>
    <w:rsid w:val="0F51F368"/>
    <w:rsid w:val="1194EC15"/>
    <w:rsid w:val="126632CF"/>
    <w:rsid w:val="13989BFC"/>
    <w:rsid w:val="155B97DA"/>
    <w:rsid w:val="15B59CDF"/>
    <w:rsid w:val="16C1F0C4"/>
    <w:rsid w:val="17501DB7"/>
    <w:rsid w:val="17C050F1"/>
    <w:rsid w:val="187A3832"/>
    <w:rsid w:val="18925837"/>
    <w:rsid w:val="18A8FCC6"/>
    <w:rsid w:val="18E10230"/>
    <w:rsid w:val="1963B0C2"/>
    <w:rsid w:val="19A3DB41"/>
    <w:rsid w:val="1A636309"/>
    <w:rsid w:val="1A8F8E78"/>
    <w:rsid w:val="1AB4A6ED"/>
    <w:rsid w:val="1AB6511B"/>
    <w:rsid w:val="1ACB53E0"/>
    <w:rsid w:val="1B33D653"/>
    <w:rsid w:val="1C634E77"/>
    <w:rsid w:val="1C7B30FE"/>
    <w:rsid w:val="1CD6AE0A"/>
    <w:rsid w:val="1CE8400E"/>
    <w:rsid w:val="1CEDF605"/>
    <w:rsid w:val="1E47E22D"/>
    <w:rsid w:val="1E8B61FE"/>
    <w:rsid w:val="1EC9A7FF"/>
    <w:rsid w:val="1F0F0F6B"/>
    <w:rsid w:val="1F161CBE"/>
    <w:rsid w:val="1F44EB66"/>
    <w:rsid w:val="1F7EAED5"/>
    <w:rsid w:val="2052A0B4"/>
    <w:rsid w:val="21524CE0"/>
    <w:rsid w:val="21F4052E"/>
    <w:rsid w:val="231B37A5"/>
    <w:rsid w:val="23D57D35"/>
    <w:rsid w:val="246AB9CB"/>
    <w:rsid w:val="24954DB4"/>
    <w:rsid w:val="25AAC8D3"/>
    <w:rsid w:val="26A3D855"/>
    <w:rsid w:val="2716A9AC"/>
    <w:rsid w:val="27D3D748"/>
    <w:rsid w:val="28FF18D4"/>
    <w:rsid w:val="2964A19F"/>
    <w:rsid w:val="29A26203"/>
    <w:rsid w:val="29B48F39"/>
    <w:rsid w:val="2A3FACC3"/>
    <w:rsid w:val="2A492648"/>
    <w:rsid w:val="2A8CAB78"/>
    <w:rsid w:val="2CF7868F"/>
    <w:rsid w:val="2D0EE3BF"/>
    <w:rsid w:val="2E121301"/>
    <w:rsid w:val="2E717E1F"/>
    <w:rsid w:val="2EAC8D18"/>
    <w:rsid w:val="3189C767"/>
    <w:rsid w:val="3293A5EC"/>
    <w:rsid w:val="33B31356"/>
    <w:rsid w:val="33BBA828"/>
    <w:rsid w:val="345D27E6"/>
    <w:rsid w:val="3494E766"/>
    <w:rsid w:val="35E4871F"/>
    <w:rsid w:val="35FA6D55"/>
    <w:rsid w:val="361C2F55"/>
    <w:rsid w:val="3644F92F"/>
    <w:rsid w:val="3890ED83"/>
    <w:rsid w:val="39088A0D"/>
    <w:rsid w:val="39FB3D3B"/>
    <w:rsid w:val="3AD15B88"/>
    <w:rsid w:val="3BCCB367"/>
    <w:rsid w:val="3C5872F4"/>
    <w:rsid w:val="3C786E31"/>
    <w:rsid w:val="3D03BC6C"/>
    <w:rsid w:val="3D50C650"/>
    <w:rsid w:val="3DB04040"/>
    <w:rsid w:val="3E57F653"/>
    <w:rsid w:val="41210936"/>
    <w:rsid w:val="41543C19"/>
    <w:rsid w:val="41D52CEC"/>
    <w:rsid w:val="41DB5AA5"/>
    <w:rsid w:val="43CD1D92"/>
    <w:rsid w:val="44CC3084"/>
    <w:rsid w:val="45010181"/>
    <w:rsid w:val="45038187"/>
    <w:rsid w:val="4543D56F"/>
    <w:rsid w:val="46B0F6A2"/>
    <w:rsid w:val="472CCB09"/>
    <w:rsid w:val="47301D25"/>
    <w:rsid w:val="481D9BBD"/>
    <w:rsid w:val="488C161D"/>
    <w:rsid w:val="49C8C81B"/>
    <w:rsid w:val="4B73A0DC"/>
    <w:rsid w:val="4BC7880C"/>
    <w:rsid w:val="4BC9F259"/>
    <w:rsid w:val="4D6508EE"/>
    <w:rsid w:val="4F72649E"/>
    <w:rsid w:val="51105323"/>
    <w:rsid w:val="522F1E20"/>
    <w:rsid w:val="52D9F247"/>
    <w:rsid w:val="54518104"/>
    <w:rsid w:val="54616F70"/>
    <w:rsid w:val="54C9F4E2"/>
    <w:rsid w:val="54CB7486"/>
    <w:rsid w:val="555ED5B3"/>
    <w:rsid w:val="55EDDFE6"/>
    <w:rsid w:val="56286955"/>
    <w:rsid w:val="57E9C6C4"/>
    <w:rsid w:val="5854787B"/>
    <w:rsid w:val="5919E3D7"/>
    <w:rsid w:val="59F7838B"/>
    <w:rsid w:val="5A8BE6E9"/>
    <w:rsid w:val="5B2B8902"/>
    <w:rsid w:val="5BB422C2"/>
    <w:rsid w:val="5E1DBA3A"/>
    <w:rsid w:val="5E494E81"/>
    <w:rsid w:val="5E54F173"/>
    <w:rsid w:val="5FB793E6"/>
    <w:rsid w:val="60B8170C"/>
    <w:rsid w:val="6169A134"/>
    <w:rsid w:val="61BB3296"/>
    <w:rsid w:val="61D5ADEB"/>
    <w:rsid w:val="624523F6"/>
    <w:rsid w:val="64AA772C"/>
    <w:rsid w:val="6579D349"/>
    <w:rsid w:val="662B8704"/>
    <w:rsid w:val="674DB94F"/>
    <w:rsid w:val="685820C0"/>
    <w:rsid w:val="688A4326"/>
    <w:rsid w:val="68B4AAC9"/>
    <w:rsid w:val="692F9F3B"/>
    <w:rsid w:val="699F6B3B"/>
    <w:rsid w:val="6B00A858"/>
    <w:rsid w:val="6B1ED1AD"/>
    <w:rsid w:val="6BB51446"/>
    <w:rsid w:val="6BE02F3E"/>
    <w:rsid w:val="6C07C462"/>
    <w:rsid w:val="6C98493A"/>
    <w:rsid w:val="6C9FCB85"/>
    <w:rsid w:val="6D065678"/>
    <w:rsid w:val="6D0CA6C5"/>
    <w:rsid w:val="6D12A241"/>
    <w:rsid w:val="6DBB1710"/>
    <w:rsid w:val="6E5318AF"/>
    <w:rsid w:val="6F368A00"/>
    <w:rsid w:val="70214E4B"/>
    <w:rsid w:val="703ED1A7"/>
    <w:rsid w:val="7077C622"/>
    <w:rsid w:val="7179448B"/>
    <w:rsid w:val="718E6F7C"/>
    <w:rsid w:val="72E9E74B"/>
    <w:rsid w:val="736FAC5A"/>
    <w:rsid w:val="73F09742"/>
    <w:rsid w:val="741194B3"/>
    <w:rsid w:val="74AA8120"/>
    <w:rsid w:val="74DDBFA6"/>
    <w:rsid w:val="753DE2A3"/>
    <w:rsid w:val="75A76F7E"/>
    <w:rsid w:val="763A1CFB"/>
    <w:rsid w:val="7642FFDA"/>
    <w:rsid w:val="7855FA0F"/>
    <w:rsid w:val="78760333"/>
    <w:rsid w:val="79BBA9AC"/>
    <w:rsid w:val="79CC34EB"/>
    <w:rsid w:val="7A19796D"/>
    <w:rsid w:val="7C6B6D93"/>
    <w:rsid w:val="7DC8AF12"/>
    <w:rsid w:val="7E484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FFCC2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1" w:defUIPriority="99" w:defSemiHidden="0" w:defUnhideWhenUsed="0" w:defQFormat="0" w:count="376">
    <w:lsdException w:name="Normal" w:locked="0" w:uiPriority="0"/>
    <w:lsdException w:name="heading 1" w:locked="0" w:uiPriority="9"/>
    <w:lsdException w:name="heading 2" w:locked="0" w:semiHidden="1" w:uiPriority="9" w:unhideWhenUsed="1"/>
    <w:lsdException w:name="heading 3" w:locked="0" w:semiHidden="1" w:uiPriority="9" w:unhideWhenUsed="1"/>
    <w:lsdException w:name="heading 4" w:locked="0" w:semiHidden="1" w:uiPriority="9" w:unhideWhenUsed="1"/>
    <w:lsdException w:name="heading 5" w:locked="0" w:semiHidden="1" w:uiPriority="9" w:unhideWhenUsed="1"/>
    <w:lsdException w:name="heading 6" w:locked="0" w:semiHidden="1" w:uiPriority="9" w:unhideWhenUsed="1"/>
    <w:lsdException w:name="heading 7" w:locked="0" w:semiHidden="1" w:uiPriority="9" w:unhideWhenUsed="1"/>
    <w:lsdException w:name="heading 8" w:locked="0" w:semiHidden="1" w:uiPriority="9" w:unhideWhenUsed="1" w:qFormat="1"/>
    <w:lsdException w:name="heading 9" w:locked="0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locked="0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locked="0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0" w:uiPriority="10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0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0" w:uiPriority="22"/>
    <w:lsdException w:name="Emphasis" w:locked="0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locked="0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/>
    <w:lsdException w:name="Quote" w:locked="0" w:uiPriority="29"/>
    <w:lsdException w:name="Intense Quote" w:locked="0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/>
    <w:lsdException w:name="Intense Emphasis" w:locked="0" w:uiPriority="21"/>
    <w:lsdException w:name="Subtle Reference" w:locked="0" w:uiPriority="31"/>
    <w:lsdException w:name="Intense Reference" w:locked="0" w:uiPriority="32"/>
    <w:lsdException w:name="Book Title" w:locked="0" w:uiPriority="33"/>
    <w:lsdException w:name="Bibliography" w:semiHidden="1" w:uiPriority="37" w:unhideWhenUsed="1"/>
    <w:lsdException w:name="TOC Heading" w:locked="0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E2F05"/>
    <w:pPr>
      <w:spacing w:after="240" w:line="240" w:lineRule="exact"/>
    </w:pPr>
    <w:rPr>
      <w:rFonts w:ascii="Arial" w:hAnsi="Arial"/>
      <w:sz w:val="20"/>
      <w:lang w:val="sv-SE"/>
    </w:rPr>
  </w:style>
  <w:style w:type="paragraph" w:styleId="Heading1">
    <w:name w:val="heading 1"/>
    <w:basedOn w:val="Normal"/>
    <w:next w:val="Normal"/>
    <w:link w:val="Heading1Char"/>
    <w:uiPriority w:val="9"/>
    <w:locked/>
    <w:rsid w:val="00AE2F05"/>
    <w:pPr>
      <w:keepNext/>
      <w:keepLines/>
      <w:spacing w:before="396" w:after="132" w:line="396" w:lineRule="exact"/>
      <w:outlineLvl w:val="0"/>
    </w:pPr>
    <w:rPr>
      <w:rFonts w:eastAsiaTheme="majorEastAsia" w:cstheme="majorBidi"/>
      <w:b/>
      <w:color w:val="000000" w:themeColor="text1"/>
      <w:sz w:val="36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locked/>
    <w:rsid w:val="0035762E"/>
    <w:pPr>
      <w:keepNext/>
      <w:keepLines/>
      <w:spacing w:before="308" w:after="103" w:line="308" w:lineRule="exact"/>
      <w:outlineLvl w:val="1"/>
    </w:pPr>
    <w:rPr>
      <w:rFonts w:eastAsiaTheme="majorEastAsia" w:cstheme="majorBidi"/>
      <w:b/>
      <w:color w:val="000000" w:themeColor="text1"/>
      <w:sz w:val="28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locked/>
    <w:rsid w:val="00AE2F05"/>
    <w:pPr>
      <w:keepNext/>
      <w:keepLines/>
      <w:spacing w:before="264" w:after="88" w:line="264" w:lineRule="exact"/>
      <w:outlineLvl w:val="2"/>
    </w:pPr>
    <w:rPr>
      <w:rFonts w:eastAsiaTheme="majorEastAsia" w:cstheme="majorBidi"/>
      <w:b/>
      <w:color w:val="000000" w:themeColor="text1"/>
      <w:sz w:val="24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locked/>
    <w:rsid w:val="00AE2F05"/>
    <w:pPr>
      <w:keepNext/>
      <w:keepLines/>
      <w:spacing w:before="78" w:after="26" w:line="220" w:lineRule="exact"/>
      <w:outlineLvl w:val="3"/>
    </w:pPr>
    <w:rPr>
      <w:rFonts w:eastAsiaTheme="majorEastAsia" w:cstheme="majorBidi"/>
      <w:b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unhideWhenUsed/>
    <w:locked/>
    <w:rsid w:val="00AE2F05"/>
    <w:pPr>
      <w:keepNext/>
      <w:keepLines/>
      <w:spacing w:before="80" w:after="40"/>
      <w:outlineLvl w:val="4"/>
    </w:pPr>
    <w:rPr>
      <w:rFonts w:eastAsiaTheme="majorEastAsia" w:cstheme="majorBidi"/>
      <w:b/>
      <w:color w:val="000000" w:themeColor="text1"/>
    </w:rPr>
  </w:style>
  <w:style w:type="paragraph" w:styleId="Heading6">
    <w:name w:val="heading 6"/>
    <w:basedOn w:val="Normal"/>
    <w:next w:val="Normal"/>
    <w:link w:val="Heading6Char"/>
    <w:uiPriority w:val="9"/>
    <w:unhideWhenUsed/>
    <w:locked/>
    <w:rsid w:val="00D8721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807000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locked/>
    <w:rsid w:val="00AE2F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locked/>
    <w:rsid w:val="00AE2F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locked/>
    <w:rsid w:val="00AE2F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2F05"/>
    <w:rPr>
      <w:rFonts w:ascii="Arial" w:eastAsiaTheme="majorEastAsia" w:hAnsi="Arial" w:cstheme="majorBidi"/>
      <w:b/>
      <w:color w:val="000000" w:themeColor="text1"/>
      <w:sz w:val="36"/>
      <w:szCs w:val="40"/>
      <w:lang w:val="sv-SE"/>
    </w:rPr>
  </w:style>
  <w:style w:type="character" w:customStyle="1" w:styleId="Heading2Char">
    <w:name w:val="Heading 2 Char"/>
    <w:basedOn w:val="DefaultParagraphFont"/>
    <w:link w:val="Heading2"/>
    <w:uiPriority w:val="9"/>
    <w:rsid w:val="0035762E"/>
    <w:rPr>
      <w:rFonts w:ascii="Arial" w:eastAsiaTheme="majorEastAsia" w:hAnsi="Arial" w:cstheme="majorBidi"/>
      <w:b/>
      <w:color w:val="000000" w:themeColor="text1"/>
      <w:sz w:val="28"/>
      <w:szCs w:val="32"/>
      <w:lang w:val="sv-SE"/>
    </w:rPr>
  </w:style>
  <w:style w:type="character" w:customStyle="1" w:styleId="Heading3Char">
    <w:name w:val="Heading 3 Char"/>
    <w:basedOn w:val="DefaultParagraphFont"/>
    <w:link w:val="Heading3"/>
    <w:uiPriority w:val="9"/>
    <w:rsid w:val="00AE2F05"/>
    <w:rPr>
      <w:rFonts w:ascii="Arial" w:eastAsiaTheme="majorEastAsia" w:hAnsi="Arial" w:cstheme="majorBidi"/>
      <w:b/>
      <w:color w:val="000000" w:themeColor="text1"/>
      <w:szCs w:val="28"/>
      <w:lang w:val="sv-SE"/>
    </w:rPr>
  </w:style>
  <w:style w:type="character" w:customStyle="1" w:styleId="Heading4Char">
    <w:name w:val="Heading 4 Char"/>
    <w:basedOn w:val="DefaultParagraphFont"/>
    <w:link w:val="Heading4"/>
    <w:uiPriority w:val="9"/>
    <w:rsid w:val="00AE2F05"/>
    <w:rPr>
      <w:rFonts w:ascii="Arial" w:eastAsiaTheme="majorEastAsia" w:hAnsi="Arial" w:cstheme="majorBidi"/>
      <w:b/>
      <w:iCs/>
      <w:color w:val="000000" w:themeColor="text1"/>
      <w:sz w:val="20"/>
      <w:lang w:val="sv-SE"/>
    </w:rPr>
  </w:style>
  <w:style w:type="character" w:customStyle="1" w:styleId="Heading5Char">
    <w:name w:val="Heading 5 Char"/>
    <w:basedOn w:val="DefaultParagraphFont"/>
    <w:link w:val="Heading5"/>
    <w:uiPriority w:val="9"/>
    <w:rsid w:val="00AE2F05"/>
    <w:rPr>
      <w:rFonts w:ascii="Arial" w:eastAsiaTheme="majorEastAsia" w:hAnsi="Arial" w:cstheme="majorBidi"/>
      <w:b/>
      <w:color w:val="000000" w:themeColor="text1"/>
      <w:sz w:val="20"/>
      <w:lang w:val="sv-SE"/>
    </w:rPr>
  </w:style>
  <w:style w:type="character" w:customStyle="1" w:styleId="Heading6Char">
    <w:name w:val="Heading 6 Char"/>
    <w:basedOn w:val="DefaultParagraphFont"/>
    <w:link w:val="Heading6"/>
    <w:uiPriority w:val="9"/>
    <w:rsid w:val="00D87217"/>
    <w:rPr>
      <w:rFonts w:asciiTheme="majorHAnsi" w:eastAsiaTheme="majorEastAsia" w:hAnsiTheme="majorHAnsi" w:cstheme="majorBidi"/>
      <w:i/>
      <w:iCs/>
      <w:caps/>
      <w:color w:val="807000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2F05"/>
    <w:rPr>
      <w:rFonts w:ascii="Arial" w:eastAsiaTheme="majorEastAsia" w:hAnsi="Arial" w:cstheme="majorBidi"/>
      <w:color w:val="595959" w:themeColor="text1" w:themeTint="A6"/>
      <w:sz w:val="20"/>
      <w:lang w:val="sv-S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2F05"/>
    <w:rPr>
      <w:rFonts w:ascii="Arial" w:eastAsiaTheme="majorEastAsia" w:hAnsi="Arial" w:cstheme="majorBidi"/>
      <w:i/>
      <w:iCs/>
      <w:color w:val="272727" w:themeColor="text1" w:themeTint="D8"/>
      <w:sz w:val="20"/>
      <w:lang w:val="sv-S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2F05"/>
    <w:rPr>
      <w:rFonts w:ascii="Arial" w:eastAsiaTheme="majorEastAsia" w:hAnsi="Arial" w:cstheme="majorBidi"/>
      <w:color w:val="272727" w:themeColor="text1" w:themeTint="D8"/>
      <w:sz w:val="20"/>
      <w:lang w:val="sv-SE"/>
    </w:rPr>
  </w:style>
  <w:style w:type="paragraph" w:styleId="Title">
    <w:name w:val="Title"/>
    <w:basedOn w:val="Normal"/>
    <w:next w:val="Normal"/>
    <w:link w:val="TitleChar"/>
    <w:uiPriority w:val="10"/>
    <w:locked/>
    <w:rsid w:val="00AE2F05"/>
    <w:pPr>
      <w:spacing w:after="80" w:line="240" w:lineRule="auto"/>
      <w:contextualSpacing/>
    </w:pPr>
    <w:rPr>
      <w:rFonts w:eastAsiaTheme="majorEastAsia" w:cstheme="majorBidi"/>
      <w:b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2F05"/>
    <w:rPr>
      <w:rFonts w:ascii="Arial" w:eastAsiaTheme="majorEastAsia" w:hAnsi="Arial" w:cstheme="majorBidi"/>
      <w:b/>
      <w:spacing w:val="-10"/>
      <w:kern w:val="28"/>
      <w:sz w:val="56"/>
      <w:szCs w:val="56"/>
      <w:lang w:val="sv-SE"/>
    </w:rPr>
  </w:style>
  <w:style w:type="paragraph" w:styleId="Subtitle">
    <w:name w:val="Subtitle"/>
    <w:basedOn w:val="Normal"/>
    <w:next w:val="Normal"/>
    <w:link w:val="SubtitleChar"/>
    <w:uiPriority w:val="11"/>
    <w:locked/>
    <w:rsid w:val="00AE2F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2F05"/>
    <w:rPr>
      <w:rFonts w:ascii="Arial" w:eastAsiaTheme="majorEastAsia" w:hAnsi="Arial" w:cstheme="majorBidi"/>
      <w:color w:val="595959" w:themeColor="text1" w:themeTint="A6"/>
      <w:spacing w:val="15"/>
      <w:sz w:val="28"/>
      <w:szCs w:val="28"/>
      <w:lang w:val="sv-SE"/>
    </w:rPr>
  </w:style>
  <w:style w:type="paragraph" w:styleId="Quote">
    <w:name w:val="Quote"/>
    <w:basedOn w:val="Normal"/>
    <w:next w:val="Normal"/>
    <w:link w:val="QuoteChar"/>
    <w:uiPriority w:val="29"/>
    <w:locked/>
    <w:rsid w:val="00AE2F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2F05"/>
    <w:rPr>
      <w:rFonts w:ascii="Arial" w:hAnsi="Arial"/>
      <w:i/>
      <w:iCs/>
      <w:color w:val="404040" w:themeColor="text1" w:themeTint="BF"/>
      <w:sz w:val="20"/>
      <w:lang w:val="sv-SE"/>
    </w:rPr>
  </w:style>
  <w:style w:type="paragraph" w:styleId="ListParagraph">
    <w:name w:val="List Paragraph"/>
    <w:basedOn w:val="Normal"/>
    <w:uiPriority w:val="34"/>
    <w:locked/>
    <w:rsid w:val="00AE2F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locked/>
    <w:rsid w:val="00AE2F05"/>
    <w:rPr>
      <w:i/>
      <w:iCs/>
      <w:color w:val="BFA70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locked/>
    <w:rsid w:val="00AE2F05"/>
    <w:pPr>
      <w:pBdr>
        <w:top w:val="single" w:sz="4" w:space="10" w:color="BFA700" w:themeColor="accent1" w:themeShade="BF"/>
        <w:bottom w:val="single" w:sz="4" w:space="10" w:color="BFA700" w:themeColor="accent1" w:themeShade="BF"/>
      </w:pBdr>
      <w:spacing w:before="360" w:after="360"/>
      <w:ind w:left="864" w:right="864"/>
      <w:jc w:val="center"/>
    </w:pPr>
    <w:rPr>
      <w:i/>
      <w:iCs/>
      <w:color w:val="BFA700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2F05"/>
    <w:rPr>
      <w:rFonts w:ascii="Arial" w:hAnsi="Arial"/>
      <w:i/>
      <w:iCs/>
      <w:color w:val="BFA700" w:themeColor="accent1" w:themeShade="BF"/>
      <w:sz w:val="20"/>
      <w:lang w:val="sv-SE"/>
    </w:rPr>
  </w:style>
  <w:style w:type="character" w:styleId="IntenseReference">
    <w:name w:val="Intense Reference"/>
    <w:basedOn w:val="DefaultParagraphFont"/>
    <w:uiPriority w:val="32"/>
    <w:locked/>
    <w:rsid w:val="00AE2F05"/>
    <w:rPr>
      <w:b/>
      <w:bCs/>
      <w:smallCaps/>
      <w:color w:val="BFA70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locked/>
    <w:rsid w:val="00A26B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6B16"/>
  </w:style>
  <w:style w:type="paragraph" w:styleId="Footer">
    <w:name w:val="footer"/>
    <w:basedOn w:val="Normal"/>
    <w:link w:val="FooterChar"/>
    <w:uiPriority w:val="99"/>
    <w:unhideWhenUsed/>
    <w:locked/>
    <w:rsid w:val="00A26B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6B16"/>
  </w:style>
  <w:style w:type="table" w:styleId="TableGrid">
    <w:name w:val="Table Grid"/>
    <w:basedOn w:val="TableNormal"/>
    <w:uiPriority w:val="39"/>
    <w:locked/>
    <w:rsid w:val="00A26B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locked/>
    <w:rsid w:val="00AE2F05"/>
    <w:pPr>
      <w:spacing w:after="0" w:line="240" w:lineRule="auto"/>
    </w:pPr>
    <w:rPr>
      <w:rFonts w:ascii="Arial" w:hAnsi="Arial"/>
      <w:sz w:val="18"/>
      <w:lang w:val="sv-SE"/>
    </w:rPr>
  </w:style>
  <w:style w:type="character" w:styleId="PlaceholderText">
    <w:name w:val="Placeholder Text"/>
    <w:basedOn w:val="DefaultParagraphFont"/>
    <w:uiPriority w:val="99"/>
    <w:semiHidden/>
    <w:locked/>
    <w:rsid w:val="005552F5"/>
    <w:rPr>
      <w:color w:val="666666"/>
    </w:rPr>
  </w:style>
  <w:style w:type="character" w:styleId="SubtleEmphasis">
    <w:name w:val="Subtle Emphasis"/>
    <w:basedOn w:val="DefaultParagraphFont"/>
    <w:uiPriority w:val="19"/>
    <w:locked/>
    <w:rsid w:val="00AE2F05"/>
    <w:rPr>
      <w:i/>
      <w:iCs/>
      <w:color w:val="404040" w:themeColor="text1" w:themeTint="BF"/>
    </w:rPr>
  </w:style>
  <w:style w:type="paragraph" w:styleId="Caption">
    <w:name w:val="caption"/>
    <w:basedOn w:val="Normal"/>
    <w:next w:val="Normal"/>
    <w:uiPriority w:val="35"/>
    <w:semiHidden/>
    <w:unhideWhenUsed/>
    <w:qFormat/>
    <w:locked/>
    <w:rsid w:val="00D87217"/>
    <w:pPr>
      <w:spacing w:after="200" w:line="240" w:lineRule="auto"/>
    </w:pPr>
    <w:rPr>
      <w:i/>
      <w:iCs/>
      <w:color w:val="000000" w:themeColor="text2"/>
      <w:sz w:val="18"/>
      <w:szCs w:val="18"/>
    </w:rPr>
  </w:style>
  <w:style w:type="character" w:styleId="Strong">
    <w:name w:val="Strong"/>
    <w:basedOn w:val="DefaultParagraphFont"/>
    <w:uiPriority w:val="22"/>
    <w:locked/>
    <w:rsid w:val="00D87217"/>
    <w:rPr>
      <w:b/>
      <w:bCs/>
    </w:rPr>
  </w:style>
  <w:style w:type="character" w:styleId="Emphasis">
    <w:name w:val="Emphasis"/>
    <w:basedOn w:val="DefaultParagraphFont"/>
    <w:uiPriority w:val="20"/>
    <w:locked/>
    <w:rsid w:val="00D87217"/>
    <w:rPr>
      <w:i/>
      <w:iCs/>
    </w:rPr>
  </w:style>
  <w:style w:type="character" w:styleId="SubtleReference">
    <w:name w:val="Subtle Reference"/>
    <w:basedOn w:val="DefaultParagraphFont"/>
    <w:uiPriority w:val="31"/>
    <w:locked/>
    <w:rsid w:val="00D87217"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locked/>
    <w:rsid w:val="00D87217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unhideWhenUsed/>
    <w:locked/>
    <w:rsid w:val="00D87217"/>
    <w:pPr>
      <w:spacing w:before="240" w:after="0" w:line="240" w:lineRule="exact"/>
      <w:outlineLvl w:val="9"/>
    </w:pPr>
    <w:rPr>
      <w:rFonts w:asciiTheme="majorHAnsi" w:hAnsiTheme="majorHAnsi"/>
      <w:b w:val="0"/>
      <w:color w:val="BFA700" w:themeColor="accent1" w:themeShade="BF"/>
      <w:sz w:val="32"/>
      <w:szCs w:val="32"/>
    </w:rPr>
  </w:style>
  <w:style w:type="paragraph" w:customStyle="1" w:styleId="LNU-Normal">
    <w:name w:val="LNU-Normal"/>
    <w:basedOn w:val="Normal"/>
    <w:link w:val="LNU-NormalChar"/>
    <w:qFormat/>
    <w:rsid w:val="005F34DD"/>
    <w:rPr>
      <w:rFonts w:eastAsiaTheme="minorEastAsia"/>
      <w:color w:val="000000" w:themeColor="text1"/>
      <w:kern w:val="0"/>
      <w:szCs w:val="22"/>
      <w:lang w:val="en-GB"/>
      <w14:ligatures w14:val="none"/>
    </w:rPr>
  </w:style>
  <w:style w:type="character" w:customStyle="1" w:styleId="LNU-NormalChar">
    <w:name w:val="LNU-Normal Char"/>
    <w:basedOn w:val="DefaultParagraphFont"/>
    <w:link w:val="LNU-Normal"/>
    <w:rsid w:val="005F34DD"/>
    <w:rPr>
      <w:rFonts w:ascii="Arial" w:eastAsiaTheme="minorEastAsia" w:hAnsi="Arial"/>
      <w:color w:val="000000" w:themeColor="text1"/>
      <w:kern w:val="0"/>
      <w:sz w:val="20"/>
      <w:szCs w:val="22"/>
      <w:lang w:val="en-GB"/>
      <w14:ligatures w14:val="none"/>
    </w:rPr>
  </w:style>
  <w:style w:type="paragraph" w:customStyle="1" w:styleId="LNU-Heading1">
    <w:name w:val="LNU-Heading 1"/>
    <w:basedOn w:val="LNU-Normal"/>
    <w:next w:val="LNU-NormalTimes11"/>
    <w:link w:val="LNU-Heading1Char"/>
    <w:qFormat/>
    <w:rsid w:val="005F34DD"/>
    <w:pPr>
      <w:keepNext/>
      <w:keepLines/>
      <w:numPr>
        <w:numId w:val="3"/>
      </w:numPr>
      <w:spacing w:before="396" w:after="132" w:line="396" w:lineRule="exact"/>
      <w:outlineLvl w:val="0"/>
    </w:pPr>
    <w:rPr>
      <w:b/>
      <w:sz w:val="36"/>
    </w:rPr>
  </w:style>
  <w:style w:type="character" w:customStyle="1" w:styleId="LNU-Heading1Char">
    <w:name w:val="LNU-Heading 1 Char"/>
    <w:basedOn w:val="DefaultParagraphFont"/>
    <w:link w:val="LNU-Heading1"/>
    <w:rsid w:val="005F34DD"/>
    <w:rPr>
      <w:rFonts w:ascii="Arial" w:eastAsiaTheme="minorEastAsia" w:hAnsi="Arial"/>
      <w:b/>
      <w:color w:val="000000" w:themeColor="text1"/>
      <w:kern w:val="0"/>
      <w:sz w:val="36"/>
      <w:szCs w:val="22"/>
      <w:lang w:val="en-GB"/>
      <w14:ligatures w14:val="none"/>
    </w:rPr>
  </w:style>
  <w:style w:type="paragraph" w:customStyle="1" w:styleId="LNU-NoSpace9">
    <w:name w:val="LNU-No Space 9"/>
    <w:basedOn w:val="LNU-Normal"/>
    <w:link w:val="LNU-NoSpace9Char"/>
    <w:rsid w:val="009B292A"/>
    <w:pPr>
      <w:spacing w:after="0" w:line="243" w:lineRule="exact"/>
    </w:pPr>
    <w:rPr>
      <w:sz w:val="18"/>
    </w:rPr>
  </w:style>
  <w:style w:type="character" w:customStyle="1" w:styleId="LNU-NoSpace9Char">
    <w:name w:val="LNU-No Space 9 Char"/>
    <w:basedOn w:val="LNU-NormalChar"/>
    <w:link w:val="LNU-NoSpace9"/>
    <w:rsid w:val="009B292A"/>
    <w:rPr>
      <w:rFonts w:ascii="Arial" w:eastAsiaTheme="minorEastAsia" w:hAnsi="Arial"/>
      <w:color w:val="000000" w:themeColor="text1"/>
      <w:kern w:val="0"/>
      <w:sz w:val="18"/>
      <w:szCs w:val="22"/>
      <w:lang w:val="sv-SE"/>
      <w14:ligatures w14:val="none"/>
    </w:rPr>
  </w:style>
  <w:style w:type="paragraph" w:customStyle="1" w:styleId="LNU-Heading2">
    <w:name w:val="LNU-Heading 2"/>
    <w:basedOn w:val="LNU-Normal"/>
    <w:next w:val="LNU-NormalTimes11"/>
    <w:link w:val="LNU-Heading2Char"/>
    <w:qFormat/>
    <w:rsid w:val="0035762E"/>
    <w:pPr>
      <w:keepNext/>
      <w:keepLines/>
      <w:numPr>
        <w:ilvl w:val="1"/>
        <w:numId w:val="3"/>
      </w:numPr>
      <w:spacing w:before="308" w:after="103" w:line="308" w:lineRule="exact"/>
      <w:outlineLvl w:val="1"/>
    </w:pPr>
    <w:rPr>
      <w:b/>
      <w:sz w:val="28"/>
    </w:rPr>
  </w:style>
  <w:style w:type="character" w:customStyle="1" w:styleId="LNU-Heading2Char">
    <w:name w:val="LNU-Heading 2 Char"/>
    <w:basedOn w:val="Heading2Char"/>
    <w:link w:val="LNU-Heading2"/>
    <w:rsid w:val="0035762E"/>
    <w:rPr>
      <w:rFonts w:ascii="Arial" w:eastAsiaTheme="minorEastAsia" w:hAnsi="Arial" w:cstheme="majorBidi"/>
      <w:b/>
      <w:color w:val="000000" w:themeColor="text1"/>
      <w:kern w:val="0"/>
      <w:sz w:val="28"/>
      <w:szCs w:val="22"/>
      <w:lang w:val="sv-SE"/>
      <w14:ligatures w14:val="none"/>
    </w:rPr>
  </w:style>
  <w:style w:type="paragraph" w:customStyle="1" w:styleId="LNU-Heading3">
    <w:name w:val="LNU-Heading 3"/>
    <w:basedOn w:val="LNU-Normal"/>
    <w:next w:val="LNU-NormalTimes11"/>
    <w:link w:val="LNU-Heading3Char"/>
    <w:qFormat/>
    <w:rsid w:val="0035762E"/>
    <w:pPr>
      <w:keepNext/>
      <w:keepLines/>
      <w:numPr>
        <w:ilvl w:val="2"/>
        <w:numId w:val="3"/>
      </w:numPr>
      <w:spacing w:before="264" w:after="88" w:line="308" w:lineRule="exact"/>
      <w:outlineLvl w:val="2"/>
    </w:pPr>
    <w:rPr>
      <w:b/>
      <w:sz w:val="24"/>
    </w:rPr>
  </w:style>
  <w:style w:type="character" w:customStyle="1" w:styleId="LNU-Heading3Char">
    <w:name w:val="LNU-Heading 3 Char"/>
    <w:basedOn w:val="Heading4Char"/>
    <w:link w:val="LNU-Heading3"/>
    <w:rsid w:val="0035762E"/>
    <w:rPr>
      <w:rFonts w:ascii="Arial" w:eastAsiaTheme="minorEastAsia" w:hAnsi="Arial" w:cstheme="majorBidi"/>
      <w:b/>
      <w:iCs w:val="0"/>
      <w:color w:val="000000" w:themeColor="text1"/>
      <w:kern w:val="0"/>
      <w:sz w:val="20"/>
      <w:szCs w:val="22"/>
      <w:lang w:val="sv-SE"/>
      <w14:ligatures w14:val="none"/>
    </w:rPr>
  </w:style>
  <w:style w:type="paragraph" w:customStyle="1" w:styleId="LNU-Heading4">
    <w:name w:val="LNU-Heading 4"/>
    <w:basedOn w:val="LNU-Normal"/>
    <w:next w:val="LNU-NormalTimes11"/>
    <w:link w:val="LNU-Heading4Char"/>
    <w:qFormat/>
    <w:rsid w:val="004D7B02"/>
    <w:pPr>
      <w:keepNext/>
      <w:keepLines/>
      <w:numPr>
        <w:ilvl w:val="3"/>
        <w:numId w:val="3"/>
      </w:numPr>
      <w:spacing w:before="220" w:after="73" w:line="220" w:lineRule="exact"/>
      <w:outlineLvl w:val="3"/>
    </w:pPr>
    <w:rPr>
      <w:b/>
    </w:rPr>
  </w:style>
  <w:style w:type="character" w:customStyle="1" w:styleId="LNU-Heading4Char">
    <w:name w:val="LNU-Heading 4 Char"/>
    <w:basedOn w:val="LNU-NormalChar"/>
    <w:link w:val="LNU-Heading4"/>
    <w:rsid w:val="004D7B02"/>
    <w:rPr>
      <w:rFonts w:ascii="Arial" w:eastAsiaTheme="minorEastAsia" w:hAnsi="Arial"/>
      <w:b/>
      <w:color w:val="000000" w:themeColor="text1"/>
      <w:kern w:val="0"/>
      <w:sz w:val="20"/>
      <w:szCs w:val="22"/>
      <w:lang w:val="sv-SE"/>
      <w14:ligatures w14:val="none"/>
    </w:rPr>
  </w:style>
  <w:style w:type="paragraph" w:customStyle="1" w:styleId="LNU-NoSpace10">
    <w:name w:val="LNU-No Space 10"/>
    <w:basedOn w:val="LNU-NoSpace9"/>
    <w:link w:val="LNU-NoSpace10Char"/>
    <w:rsid w:val="00983D9C"/>
    <w:rPr>
      <w:sz w:val="20"/>
    </w:rPr>
  </w:style>
  <w:style w:type="character" w:customStyle="1" w:styleId="LNU-NoSpace10Char">
    <w:name w:val="LNU-No Space 10 Char"/>
    <w:basedOn w:val="LNU-NoSpace9Char"/>
    <w:link w:val="LNU-NoSpace10"/>
    <w:rsid w:val="00983D9C"/>
    <w:rPr>
      <w:rFonts w:ascii="Arial" w:eastAsiaTheme="minorEastAsia" w:hAnsi="Arial"/>
      <w:color w:val="000000" w:themeColor="text1"/>
      <w:kern w:val="0"/>
      <w:sz w:val="20"/>
      <w:szCs w:val="22"/>
      <w:lang w:val="sv-SE"/>
      <w14:ligatures w14:val="none"/>
    </w:rPr>
  </w:style>
  <w:style w:type="paragraph" w:customStyle="1" w:styleId="LNU-NormalTimes10">
    <w:name w:val="LNU-Normal Times 10"/>
    <w:basedOn w:val="LNU-Normal"/>
    <w:link w:val="LNU-NormalTimes10Char"/>
    <w:qFormat/>
    <w:rsid w:val="009A04BD"/>
    <w:pPr>
      <w:spacing w:line="288" w:lineRule="auto"/>
    </w:pPr>
    <w:rPr>
      <w:rFonts w:ascii="Times New Roman" w:hAnsi="Times New Roman"/>
    </w:rPr>
  </w:style>
  <w:style w:type="character" w:customStyle="1" w:styleId="LNU-NormalTimes10Char">
    <w:name w:val="LNU-Normal Times 10 Char"/>
    <w:basedOn w:val="LNU-NormalChar"/>
    <w:link w:val="LNU-NormalTimes10"/>
    <w:rsid w:val="009A04BD"/>
    <w:rPr>
      <w:rFonts w:ascii="Times New Roman" w:eastAsiaTheme="minorEastAsia" w:hAnsi="Times New Roman"/>
      <w:color w:val="000000" w:themeColor="text1"/>
      <w:kern w:val="0"/>
      <w:sz w:val="20"/>
      <w:szCs w:val="22"/>
      <w:lang w:val="en-GB"/>
      <w14:ligatures w14:val="none"/>
    </w:rPr>
  </w:style>
  <w:style w:type="paragraph" w:customStyle="1" w:styleId="LNU-Reciever">
    <w:name w:val="LNU-Reciever"/>
    <w:basedOn w:val="LNU-NoSpace9"/>
    <w:link w:val="LNU-RecieverChar"/>
    <w:rsid w:val="000A3D3B"/>
    <w:pPr>
      <w:ind w:left="113"/>
    </w:pPr>
  </w:style>
  <w:style w:type="character" w:customStyle="1" w:styleId="LNU-RecieverChar">
    <w:name w:val="LNU-Reciever Char"/>
    <w:basedOn w:val="LNU-NoSpace9Char"/>
    <w:link w:val="LNU-Reciever"/>
    <w:rsid w:val="000A3D3B"/>
    <w:rPr>
      <w:rFonts w:ascii="Arial" w:eastAsiaTheme="minorEastAsia" w:hAnsi="Arial"/>
      <w:color w:val="000000" w:themeColor="text1"/>
      <w:kern w:val="0"/>
      <w:sz w:val="18"/>
      <w:szCs w:val="22"/>
      <w:lang w:val="sv-SE"/>
      <w14:ligatures w14:val="none"/>
    </w:rPr>
  </w:style>
  <w:style w:type="paragraph" w:customStyle="1" w:styleId="LNU-Titelrubrik1">
    <w:name w:val="LNU-Titelrubrik 1"/>
    <w:basedOn w:val="LNU-Normal"/>
    <w:link w:val="LNU-Titelrubrik1Char"/>
    <w:qFormat/>
    <w:rsid w:val="001C0D82"/>
    <w:pPr>
      <w:spacing w:after="0" w:line="660" w:lineRule="exact"/>
      <w:outlineLvl w:val="0"/>
    </w:pPr>
    <w:rPr>
      <w:b/>
      <w:sz w:val="60"/>
      <w:szCs w:val="60"/>
    </w:rPr>
  </w:style>
  <w:style w:type="character" w:customStyle="1" w:styleId="LNU-Titelrubrik1Char">
    <w:name w:val="LNU-Titelrubrik 1 Char"/>
    <w:basedOn w:val="LNU-NormalChar"/>
    <w:link w:val="LNU-Titelrubrik1"/>
    <w:rsid w:val="001C0D82"/>
    <w:rPr>
      <w:rFonts w:ascii="Arial" w:eastAsiaTheme="minorEastAsia" w:hAnsi="Arial"/>
      <w:b/>
      <w:color w:val="000000" w:themeColor="text1"/>
      <w:kern w:val="0"/>
      <w:sz w:val="60"/>
      <w:szCs w:val="60"/>
      <w:lang w:val="sv-SE"/>
      <w14:ligatures w14:val="none"/>
    </w:rPr>
  </w:style>
  <w:style w:type="paragraph" w:customStyle="1" w:styleId="LNU-Titelrubrik2">
    <w:name w:val="LNU-Titelrubrik 2"/>
    <w:basedOn w:val="LNU-Normal"/>
    <w:next w:val="LNU-Normal"/>
    <w:link w:val="LNU-Titelrubrik2Char"/>
    <w:qFormat/>
    <w:rsid w:val="001705BA"/>
    <w:pPr>
      <w:spacing w:before="200" w:after="103" w:line="308" w:lineRule="exact"/>
      <w:outlineLvl w:val="1"/>
    </w:pPr>
    <w:rPr>
      <w:b/>
      <w:sz w:val="28"/>
    </w:rPr>
  </w:style>
  <w:style w:type="character" w:customStyle="1" w:styleId="LNU-Titelrubrik2Char">
    <w:name w:val="LNU-Titelrubrik 2 Char"/>
    <w:basedOn w:val="LNU-NormalChar"/>
    <w:link w:val="LNU-Titelrubrik2"/>
    <w:rsid w:val="001705BA"/>
    <w:rPr>
      <w:rFonts w:ascii="Arial" w:eastAsiaTheme="minorEastAsia" w:hAnsi="Arial"/>
      <w:b/>
      <w:color w:val="000000" w:themeColor="text1"/>
      <w:kern w:val="0"/>
      <w:sz w:val="28"/>
      <w:szCs w:val="22"/>
      <w:lang w:val="sv-SE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locked/>
    <w:rsid w:val="002F6819"/>
    <w:pPr>
      <w:tabs>
        <w:tab w:val="left" w:pos="284"/>
        <w:tab w:val="right" w:leader="dot" w:pos="7797"/>
      </w:tabs>
      <w:spacing w:before="113" w:after="0" w:line="253" w:lineRule="exact"/>
    </w:pPr>
    <w:rPr>
      <w:rFonts w:ascii="Times New Roman" w:hAnsi="Times New Roman"/>
      <w:b/>
      <w:sz w:val="22"/>
    </w:rPr>
  </w:style>
  <w:style w:type="paragraph" w:styleId="TOC2">
    <w:name w:val="toc 2"/>
    <w:basedOn w:val="Normal"/>
    <w:next w:val="Normal"/>
    <w:autoRedefine/>
    <w:uiPriority w:val="39"/>
    <w:unhideWhenUsed/>
    <w:locked/>
    <w:rsid w:val="002F6819"/>
    <w:pPr>
      <w:tabs>
        <w:tab w:val="right" w:leader="dot" w:pos="7797"/>
      </w:tabs>
      <w:spacing w:after="0" w:line="253" w:lineRule="exact"/>
      <w:ind w:left="227"/>
    </w:pPr>
    <w:rPr>
      <w:rFonts w:ascii="Times New Roman" w:hAnsi="Times New Roman"/>
      <w:sz w:val="22"/>
    </w:rPr>
  </w:style>
  <w:style w:type="character" w:styleId="Hyperlink">
    <w:name w:val="Hyperlink"/>
    <w:basedOn w:val="DefaultParagraphFont"/>
    <w:uiPriority w:val="99"/>
    <w:unhideWhenUsed/>
    <w:locked/>
    <w:rsid w:val="00F43F9C"/>
    <w:rPr>
      <w:color w:val="5D4FB1" w:themeColor="hyperlink"/>
      <w:u w:val="single"/>
    </w:rPr>
  </w:style>
  <w:style w:type="paragraph" w:customStyle="1" w:styleId="LNU-TOCRubrik">
    <w:name w:val="LNU-TOC Rubrik"/>
    <w:basedOn w:val="LNU-Normal"/>
    <w:link w:val="LNU-TOCRubrikChar"/>
    <w:qFormat/>
    <w:rsid w:val="009D7053"/>
    <w:pPr>
      <w:spacing w:before="396" w:after="132" w:line="253" w:lineRule="exact"/>
    </w:pPr>
    <w:rPr>
      <w:b/>
      <w:sz w:val="36"/>
    </w:rPr>
  </w:style>
  <w:style w:type="character" w:customStyle="1" w:styleId="LNU-TOCRubrikChar">
    <w:name w:val="LNU-TOC Rubrik Char"/>
    <w:basedOn w:val="LNU-NormalChar"/>
    <w:link w:val="LNU-TOCRubrik"/>
    <w:rsid w:val="009D7053"/>
    <w:rPr>
      <w:rFonts w:ascii="Arial" w:eastAsiaTheme="minorEastAsia" w:hAnsi="Arial"/>
      <w:b/>
      <w:color w:val="000000" w:themeColor="text1"/>
      <w:kern w:val="0"/>
      <w:sz w:val="36"/>
      <w:szCs w:val="22"/>
      <w:lang w:val="sv-SE"/>
      <w14:ligatures w14:val="none"/>
    </w:rPr>
  </w:style>
  <w:style w:type="paragraph" w:customStyle="1" w:styleId="LNU-TOC1">
    <w:name w:val="LNU-TOC 1"/>
    <w:basedOn w:val="LNU-Normal"/>
    <w:link w:val="LNU-TOC1Char"/>
    <w:qFormat/>
    <w:rsid w:val="00983402"/>
    <w:pPr>
      <w:spacing w:before="113" w:after="0" w:line="253" w:lineRule="exact"/>
      <w:contextualSpacing/>
    </w:pPr>
    <w:rPr>
      <w:rFonts w:ascii="Times New Roman" w:hAnsi="Times New Roman"/>
      <w:b/>
      <w:sz w:val="22"/>
    </w:rPr>
  </w:style>
  <w:style w:type="character" w:customStyle="1" w:styleId="LNU-TOC1Char">
    <w:name w:val="LNU-TOC 1 Char"/>
    <w:basedOn w:val="LNU-NormalChar"/>
    <w:link w:val="LNU-TOC1"/>
    <w:rsid w:val="00983402"/>
    <w:rPr>
      <w:rFonts w:ascii="Times New Roman" w:eastAsiaTheme="minorEastAsia" w:hAnsi="Times New Roman"/>
      <w:b/>
      <w:color w:val="000000" w:themeColor="text1"/>
      <w:kern w:val="0"/>
      <w:sz w:val="22"/>
      <w:szCs w:val="22"/>
      <w:lang w:val="sv-SE"/>
      <w14:ligatures w14:val="none"/>
    </w:rPr>
  </w:style>
  <w:style w:type="paragraph" w:customStyle="1" w:styleId="LNU-TOC2">
    <w:name w:val="LNU-TOC 2"/>
    <w:basedOn w:val="LNU-TOC1"/>
    <w:link w:val="LNU-TOC2Char"/>
    <w:qFormat/>
    <w:rsid w:val="00983402"/>
    <w:pPr>
      <w:spacing w:before="0"/>
      <w:ind w:left="227"/>
    </w:pPr>
  </w:style>
  <w:style w:type="character" w:customStyle="1" w:styleId="LNU-TOC2Char">
    <w:name w:val="LNU-TOC 2 Char"/>
    <w:basedOn w:val="LNU-TOC1Char"/>
    <w:link w:val="LNU-TOC2"/>
    <w:rsid w:val="00983402"/>
    <w:rPr>
      <w:rFonts w:ascii="Times New Roman" w:eastAsiaTheme="minorEastAsia" w:hAnsi="Times New Roman"/>
      <w:b/>
      <w:color w:val="000000" w:themeColor="text1"/>
      <w:kern w:val="0"/>
      <w:sz w:val="22"/>
      <w:szCs w:val="22"/>
      <w:lang w:val="sv-SE"/>
      <w14:ligatures w14:val="none"/>
    </w:rPr>
  </w:style>
  <w:style w:type="paragraph" w:customStyle="1" w:styleId="LNU-TOC3">
    <w:name w:val="LNU-TOC 3"/>
    <w:basedOn w:val="LNU-TOC2"/>
    <w:link w:val="LNU-TOC3Char"/>
    <w:qFormat/>
    <w:rsid w:val="00983402"/>
    <w:pPr>
      <w:ind w:left="454"/>
    </w:pPr>
    <w:rPr>
      <w:b w:val="0"/>
    </w:rPr>
  </w:style>
  <w:style w:type="character" w:customStyle="1" w:styleId="LNU-TOC3Char">
    <w:name w:val="LNU-TOC 3 Char"/>
    <w:basedOn w:val="LNU-TOC2Char"/>
    <w:link w:val="LNU-TOC3"/>
    <w:rsid w:val="00983402"/>
    <w:rPr>
      <w:rFonts w:ascii="Times New Roman" w:eastAsiaTheme="minorEastAsia" w:hAnsi="Times New Roman"/>
      <w:b w:val="0"/>
      <w:color w:val="000000" w:themeColor="text1"/>
      <w:kern w:val="0"/>
      <w:sz w:val="22"/>
      <w:szCs w:val="22"/>
      <w:lang w:val="sv-SE"/>
      <w14:ligatures w14:val="none"/>
    </w:rPr>
  </w:style>
  <w:style w:type="paragraph" w:customStyle="1" w:styleId="LNU-NormalTimes11">
    <w:name w:val="LNU-Normal Times 11"/>
    <w:basedOn w:val="LNU-NormalTimes10"/>
    <w:link w:val="LNU-NormalTimes11Char"/>
    <w:qFormat/>
    <w:rsid w:val="005F34DD"/>
    <w:rPr>
      <w:sz w:val="22"/>
    </w:rPr>
  </w:style>
  <w:style w:type="character" w:customStyle="1" w:styleId="LNU-NormalTimes11Char">
    <w:name w:val="LNU-Normal Times 11 Char"/>
    <w:basedOn w:val="LNU-NormalTimes10Char"/>
    <w:link w:val="LNU-NormalTimes11"/>
    <w:rsid w:val="005F34DD"/>
    <w:rPr>
      <w:rFonts w:ascii="Times New Roman" w:eastAsiaTheme="minorEastAsia" w:hAnsi="Times New Roman"/>
      <w:color w:val="000000" w:themeColor="text1"/>
      <w:kern w:val="0"/>
      <w:sz w:val="22"/>
      <w:szCs w:val="22"/>
      <w:lang w:val="en-GB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locked/>
    <w:rsid w:val="002F6819"/>
    <w:pPr>
      <w:tabs>
        <w:tab w:val="right" w:leader="dot" w:pos="7796"/>
      </w:tabs>
      <w:spacing w:after="0"/>
      <w:ind w:left="454"/>
    </w:pPr>
    <w:rPr>
      <w:rFonts w:ascii="Times New Roman" w:hAnsi="Times New Roman"/>
      <w:sz w:val="22"/>
    </w:rPr>
  </w:style>
  <w:style w:type="paragraph" w:customStyle="1" w:styleId="LNU-Heading-Abstract">
    <w:name w:val="LNU-Heading-Abstract"/>
    <w:basedOn w:val="LNU-Titelrubrik1"/>
    <w:next w:val="LNU-NormalTimes11"/>
    <w:link w:val="LNU-Heading-AbstractChar"/>
    <w:qFormat/>
    <w:rsid w:val="00FE4DE9"/>
    <w:pPr>
      <w:spacing w:before="396" w:after="132" w:line="396" w:lineRule="exact"/>
    </w:pPr>
    <w:rPr>
      <w:sz w:val="36"/>
    </w:rPr>
  </w:style>
  <w:style w:type="character" w:customStyle="1" w:styleId="LNU-Heading-AbstractChar">
    <w:name w:val="LNU-Heading-Abstract Char"/>
    <w:basedOn w:val="LNU-Titelrubrik1Char"/>
    <w:link w:val="LNU-Heading-Abstract"/>
    <w:rsid w:val="00FE4DE9"/>
    <w:rPr>
      <w:rFonts w:ascii="Arial" w:eastAsiaTheme="minorEastAsia" w:hAnsi="Arial"/>
      <w:b/>
      <w:color w:val="000000" w:themeColor="text1"/>
      <w:kern w:val="0"/>
      <w:sz w:val="36"/>
      <w:szCs w:val="60"/>
      <w:lang w:val="en-GB"/>
      <w14:ligatures w14:val="none"/>
    </w:rPr>
  </w:style>
  <w:style w:type="paragraph" w:customStyle="1" w:styleId="LNU-Quote">
    <w:name w:val="LNU-Quote"/>
    <w:basedOn w:val="LNU-NormalTimes11"/>
    <w:next w:val="LNU-NormalTimes11"/>
    <w:link w:val="LNU-QuoteChar"/>
    <w:qFormat/>
    <w:rsid w:val="00505BE2"/>
    <w:pPr>
      <w:spacing w:before="240" w:line="220" w:lineRule="exact"/>
      <w:ind w:left="480" w:right="480"/>
    </w:pPr>
    <w:rPr>
      <w:sz w:val="20"/>
    </w:rPr>
  </w:style>
  <w:style w:type="character" w:customStyle="1" w:styleId="LNU-QuoteChar">
    <w:name w:val="LNU-Quote Char"/>
    <w:basedOn w:val="LNU-NormalTimes11Char"/>
    <w:link w:val="LNU-Quote"/>
    <w:rsid w:val="00505BE2"/>
    <w:rPr>
      <w:rFonts w:ascii="Times New Roman" w:eastAsiaTheme="minorEastAsia" w:hAnsi="Times New Roman"/>
      <w:color w:val="000000" w:themeColor="text1"/>
      <w:kern w:val="0"/>
      <w:sz w:val="20"/>
      <w:szCs w:val="22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4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NU Colors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FFE000"/>
      </a:accent1>
      <a:accent2>
        <a:srgbClr val="FDECB2"/>
      </a:accent2>
      <a:accent3>
        <a:srgbClr val="232326"/>
      </a:accent3>
      <a:accent4>
        <a:srgbClr val="5D4FB1"/>
      </a:accent4>
      <a:accent5>
        <a:srgbClr val="007340"/>
      </a:accent5>
      <a:accent6>
        <a:srgbClr val="A62186"/>
      </a:accent6>
      <a:hlink>
        <a:srgbClr val="5D4FB1"/>
      </a:hlink>
      <a:folHlink>
        <a:srgbClr val="75709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0D988AC3AEFC4C95DB198A1C10A8E7" ma:contentTypeVersion="16" ma:contentTypeDescription="Create a new document." ma:contentTypeScope="" ma:versionID="ec136c2ab2fdc78e6d05c413954b0880">
  <xsd:schema xmlns:xsd="http://www.w3.org/2001/XMLSchema" xmlns:xs="http://www.w3.org/2001/XMLSchema" xmlns:p="http://schemas.microsoft.com/office/2006/metadata/properties" xmlns:ns3="b1611d72-82aa-46f8-8602-d20075c69c91" xmlns:ns4="cf70d16f-1dc1-482e-bfe8-9984fc830ea3" targetNamespace="http://schemas.microsoft.com/office/2006/metadata/properties" ma:root="true" ma:fieldsID="ad59046da42d21cd811d34c1a19c8c16" ns3:_="" ns4:_="">
    <xsd:import namespace="b1611d72-82aa-46f8-8602-d20075c69c91"/>
    <xsd:import namespace="cf70d16f-1dc1-482e-bfe8-9984fc830ea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_activity" minOccurs="0"/>
                <xsd:element ref="ns4:MediaServiceObjectDetectorVersion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SystemTags" minOccurs="0"/>
                <xsd:element ref="ns4:MediaServiceLocation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611d72-82aa-46f8-8602-d20075c6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70d16f-1dc1-482e-bfe8-9984fc830e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70d16f-1dc1-482e-bfe8-9984fc830ea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4AD0A-8ED3-41C2-95E8-79486C96E3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611d72-82aa-46f8-8602-d20075c69c91"/>
    <ds:schemaRef ds:uri="cf70d16f-1dc1-482e-bfe8-9984fc830e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189052-9E99-4C0E-8626-6A3E389256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39BA80-6A8D-4DB6-A1D2-FCD6637C31B6}">
  <ds:schemaRefs>
    <ds:schemaRef ds:uri="http://schemas.microsoft.com/office/2006/metadata/properties"/>
    <ds:schemaRef ds:uri="http://schemas.microsoft.com/office/infopath/2007/PartnerControls"/>
    <ds:schemaRef ds:uri="cf70d16f-1dc1-482e-bfe8-9984fc830ea3"/>
  </ds:schemaRefs>
</ds:datastoreItem>
</file>

<file path=customXml/itemProps4.xml><?xml version="1.0" encoding="utf-8"?>
<ds:datastoreItem xmlns:ds="http://schemas.openxmlformats.org/officeDocument/2006/customXml" ds:itemID="{6C733A68-3002-4AA9-9684-4F46DF802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EN-Essay-template-v251008.dotx</Template>
  <TotalTime>2</TotalTime>
  <Pages>6</Pages>
  <Words>112</Words>
  <Characters>645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7</vt:i4>
      </vt:variant>
    </vt:vector>
  </HeadingPairs>
  <TitlesOfParts>
    <vt:vector size="8" baseType="lpstr">
      <vt:lpstr/>
      <vt:lpstr>Title</vt:lpstr>
      <vt:lpstr>    Subtitle</vt:lpstr>
      <vt:lpstr>Abstract</vt:lpstr>
      <vt:lpstr>Keywords</vt:lpstr>
      <vt:lpstr>Acknowledgments</vt:lpstr>
      <vt:lpstr>Introduction</vt:lpstr>
      <vt:lpstr>Appendix 1</vt:lpstr>
    </vt:vector>
  </TitlesOfParts>
  <Company/>
  <LinksUpToDate>false</LinksUpToDate>
  <CharactersWithSpaces>756</CharactersWithSpaces>
  <SharedDoc>false</SharedDoc>
  <HLinks>
    <vt:vector size="42" baseType="variant">
      <vt:variant>
        <vt:i4>1900604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_Toc188511462</vt:lpwstr>
      </vt:variant>
      <vt:variant>
        <vt:i4>1900604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_Toc188511461</vt:lpwstr>
      </vt:variant>
      <vt:variant>
        <vt:i4>1900604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_Toc188511460</vt:lpwstr>
      </vt:variant>
      <vt:variant>
        <vt:i4>1966140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_Toc188511459</vt:lpwstr>
      </vt:variant>
      <vt:variant>
        <vt:i4>1966140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_Toc188511458</vt:lpwstr>
      </vt:variant>
      <vt:variant>
        <vt:i4>1966140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_Toc188511457</vt:lpwstr>
      </vt:variant>
      <vt:variant>
        <vt:i4>1966140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_Toc188511456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Joakim Palmqvist</cp:lastModifiedBy>
  <cp:revision>2</cp:revision>
  <cp:lastPrinted>2025-01-15T03:15:00Z</cp:lastPrinted>
  <dcterms:created xsi:type="dcterms:W3CDTF">2025-08-14T09:31:00Z</dcterms:created>
  <dcterms:modified xsi:type="dcterms:W3CDTF">2026-02-19T08:02:00Z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0x0101000C0D988AC3AEFC4C95DB198A1C10A8E7</vt:lpwstr>
  </property>
</Properties>
</file>