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4835F" w14:textId="1E1168DE" w:rsidR="00EC6027" w:rsidRDefault="00F95E79">
      <w:r w:rsidRPr="00DE0F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31C465" wp14:editId="7CBBE2D1">
                <wp:simplePos x="0" y="0"/>
                <wp:positionH relativeFrom="page">
                  <wp:posOffset>660400</wp:posOffset>
                </wp:positionH>
                <wp:positionV relativeFrom="page">
                  <wp:posOffset>5422900</wp:posOffset>
                </wp:positionV>
                <wp:extent cx="6435090" cy="3556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" name="Rectangle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6435090" cy="355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E6D26" w14:textId="2BA0E7F7" w:rsidR="005B04DE" w:rsidRPr="00D60D7A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F0B31E" w:themeColor="background2"/>
                                <w:sz w:val="30"/>
                                <w:szCs w:val="30"/>
                              </w:rPr>
                            </w:pPr>
                            <w:r w:rsidRPr="00D60D7A">
                              <w:rPr>
                                <w:rFonts w:asciiTheme="minorHAnsi" w:hAnsiTheme="minorHAnsi" w:cs="Verdana"/>
                                <w:b/>
                                <w:color w:val="F0B31E" w:themeColor="background2"/>
                                <w:kern w:val="24"/>
                                <w:sz w:val="30"/>
                                <w:szCs w:val="30"/>
                              </w:rPr>
                              <w:t>INNEHÅLL</w:t>
                            </w:r>
                          </w:p>
                          <w:p w14:paraId="557E13A2" w14:textId="4B1CC535" w:rsidR="005B04DE" w:rsidRPr="00CC6484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Idrott och hälsa – samhällsvetenskap</w:t>
                            </w:r>
                            <w:r w:rsidR="00D60D7A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</w:t>
                            </w:r>
                            <w:r w:rsidR="00877DFD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igt perspektiv</w:t>
                            </w:r>
                          </w:p>
                          <w:p w14:paraId="60C41CF8" w14:textId="0F8FAB88" w:rsidR="005B04DE" w:rsidRPr="00CC6484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Idrott och hälsa – naturvetenskap</w:t>
                            </w:r>
                            <w:r w:rsidR="00D60D7A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lig</w:t>
                            </w:r>
                            <w:r w:rsidR="00877DFD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t perspektiv</w:t>
                            </w:r>
                          </w:p>
                          <w:p w14:paraId="1198BCCC" w14:textId="77777777" w:rsidR="005B04DE" w:rsidRPr="00CC6484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Idrotts- och hälsodidaktik</w:t>
                            </w:r>
                          </w:p>
                          <w:p w14:paraId="2B8FA3A5" w14:textId="5888DAE8" w:rsidR="005B04DE" w:rsidRPr="00CC6484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Fältstudier</w:t>
                            </w:r>
                            <w:r w:rsidR="004B030F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som sker kontinuerligt under kursens gång</w:t>
                            </w:r>
                          </w:p>
                          <w:p w14:paraId="4085B9FF" w14:textId="1E9745F0" w:rsidR="005B04DE" w:rsidRPr="00CC6484" w:rsidRDefault="005B04DE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Praktisk rörelsebas</w:t>
                            </w:r>
                          </w:p>
                          <w:p w14:paraId="4502FC56" w14:textId="1E95F1F2" w:rsidR="005B04DE" w:rsidRDefault="00E04CB2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Motorisk och perceptuell utveckling</w:t>
                            </w:r>
                          </w:p>
                          <w:p w14:paraId="796F95C5" w14:textId="28A3552B" w:rsidR="00435238" w:rsidRPr="00CC6484" w:rsidRDefault="00435238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Kropp, rörelse och hälsa</w:t>
                            </w:r>
                          </w:p>
                          <w:p w14:paraId="2C62C1BC" w14:textId="407E04F7" w:rsidR="005B04DE" w:rsidRPr="00CC6484" w:rsidRDefault="004B030F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Rörelsel</w:t>
                            </w:r>
                            <w:r w:rsidR="00BF5D0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ek, redskap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m.m.</w:t>
                            </w:r>
                            <w:proofErr w:type="gramEnd"/>
                            <w:r w:rsidR="00BF5D0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E03E87E" w14:textId="137E585A" w:rsidR="005B04DE" w:rsidRPr="00CC6484" w:rsidRDefault="00BF5D0B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Bollekar</w:t>
                            </w:r>
                            <w:r w:rsidR="004B030F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, bollspel</w:t>
                            </w:r>
                          </w:p>
                          <w:p w14:paraId="2373CB10" w14:textId="77FEBEED" w:rsidR="005B04DE" w:rsidRDefault="005B04DE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Musik, rörelse och dans</w:t>
                            </w:r>
                          </w:p>
                          <w:p w14:paraId="386F8161" w14:textId="7ACF2B95" w:rsidR="00E04CB2" w:rsidRPr="00E04CB2" w:rsidRDefault="00E04CB2" w:rsidP="00E04CB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Friluftsliv </w:t>
                            </w:r>
                            <w:r w:rsidR="0036026D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och utevistelse</w:t>
                            </w:r>
                          </w:p>
                          <w:p w14:paraId="2C41EBC5" w14:textId="368908A8" w:rsidR="005B04DE" w:rsidRPr="00CC6484" w:rsidRDefault="005B04DE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Simning, livräddning </w:t>
                            </w:r>
                            <w:proofErr w:type="gramStart"/>
                            <w:r w:rsidRPr="00CC648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m.m.</w:t>
                            </w:r>
                            <w:proofErr w:type="gramEnd"/>
                          </w:p>
                          <w:p w14:paraId="3B537C5A" w14:textId="165E4127" w:rsidR="005B04DE" w:rsidRDefault="005B04DE" w:rsidP="00AD25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CC648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Anpassad fysisk aktivitet</w:t>
                            </w:r>
                          </w:p>
                          <w:p w14:paraId="34FEAAF5" w14:textId="1D070F51" w:rsidR="00AD258F" w:rsidRPr="00D60D7A" w:rsidRDefault="00AD258F" w:rsidP="00AD25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</w:pPr>
                            <w:r w:rsidRPr="00D60D7A"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  <w:t xml:space="preserve">Merkostnader i form av </w:t>
                            </w:r>
                            <w:r w:rsidR="005856B1"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  <w:t xml:space="preserve">ev. </w:t>
                            </w:r>
                            <w:r w:rsidRPr="00D60D7A">
                              <w:rPr>
                                <w:rFonts w:asciiTheme="minorHAnsi" w:hAnsiTheme="minorHAnsi"/>
                                <w:sz w:val="19"/>
                                <w:szCs w:val="19"/>
                              </w:rPr>
                              <w:t>utrustning och resor till utbildningsmiljöer bekostas av den enskilde studerande.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C465" id="Rectangle 7" o:spid="_x0000_s1026" style="position:absolute;margin-left:52pt;margin-top:427pt;width:506.7pt;height:28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" filled="f" stroked="f">
                <o:lock v:ext="edit" grouping="t"/>
                <v:textbox>
                  <w:txbxContent>
                    <w:p w14:paraId="450E6D26" w14:textId="2BA0E7F7" w:rsidR="005B04DE" w:rsidRPr="00D60D7A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F0B31E" w:themeColor="background2"/>
                          <w:sz w:val="30"/>
                          <w:szCs w:val="30"/>
                        </w:rPr>
                      </w:pPr>
                      <w:r w:rsidRPr="00D60D7A">
                        <w:rPr>
                          <w:rFonts w:asciiTheme="minorHAnsi" w:hAnsiTheme="minorHAnsi" w:cs="Verdana"/>
                          <w:b/>
                          <w:color w:val="F0B31E" w:themeColor="background2"/>
                          <w:kern w:val="24"/>
                          <w:sz w:val="30"/>
                          <w:szCs w:val="30"/>
                        </w:rPr>
                        <w:t>INNEHÅLL</w:t>
                      </w:r>
                    </w:p>
                    <w:p w14:paraId="557E13A2" w14:textId="4B1CC535" w:rsidR="005B04DE" w:rsidRPr="00CC6484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Idrott och hälsa – samhällsvetenskap</w:t>
                      </w:r>
                      <w:r w:rsidR="00D60D7A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l</w:t>
                      </w:r>
                      <w:r w:rsidR="00877DFD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igt perspektiv</w:t>
                      </w:r>
                    </w:p>
                    <w:p w14:paraId="60C41CF8" w14:textId="0F8FAB88" w:rsidR="005B04DE" w:rsidRPr="00CC6484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Idrott och hälsa – naturvetenskap</w:t>
                      </w:r>
                      <w:r w:rsidR="00D60D7A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lig</w:t>
                      </w:r>
                      <w:r w:rsidR="00877DFD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t perspektiv</w:t>
                      </w:r>
                    </w:p>
                    <w:p w14:paraId="1198BCCC" w14:textId="77777777" w:rsidR="005B04DE" w:rsidRPr="00CC6484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Idrotts- och hälsodidaktik</w:t>
                      </w:r>
                    </w:p>
                    <w:p w14:paraId="2B8FA3A5" w14:textId="5888DAE8" w:rsidR="005B04DE" w:rsidRPr="00CC6484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Fältstudier</w:t>
                      </w:r>
                      <w:r w:rsidR="004B030F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som sker kontinuerligt under kursens gång</w:t>
                      </w:r>
                    </w:p>
                    <w:p w14:paraId="4085B9FF" w14:textId="1E9745F0" w:rsidR="005B04DE" w:rsidRPr="00CC6484" w:rsidRDefault="005B04DE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Praktisk rörelsebas</w:t>
                      </w:r>
                    </w:p>
                    <w:p w14:paraId="4502FC56" w14:textId="1E95F1F2" w:rsidR="005B04DE" w:rsidRDefault="00E04CB2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Motorisk och perceptuell utveckling</w:t>
                      </w:r>
                    </w:p>
                    <w:p w14:paraId="796F95C5" w14:textId="28A3552B" w:rsidR="00435238" w:rsidRPr="00CC6484" w:rsidRDefault="00435238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Kropp, rörelse och hälsa</w:t>
                      </w:r>
                    </w:p>
                    <w:p w14:paraId="2C62C1BC" w14:textId="407E04F7" w:rsidR="005B04DE" w:rsidRPr="00CC6484" w:rsidRDefault="004B030F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Rörelsel</w:t>
                      </w:r>
                      <w:r w:rsidR="00BF5D0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ek, redskap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m.m.</w:t>
                      </w:r>
                      <w:proofErr w:type="gramEnd"/>
                      <w:r w:rsidR="00BF5D0B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E03E87E" w14:textId="137E585A" w:rsidR="005B04DE" w:rsidRPr="00CC6484" w:rsidRDefault="00BF5D0B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Bollekar</w:t>
                      </w:r>
                      <w:r w:rsidR="004B030F">
                        <w:rPr>
                          <w:rFonts w:asciiTheme="minorHAnsi" w:hAnsiTheme="minorHAnsi"/>
                          <w:sz w:val="30"/>
                          <w:szCs w:val="30"/>
                        </w:rPr>
                        <w:t>, bollspel</w:t>
                      </w:r>
                    </w:p>
                    <w:p w14:paraId="2373CB10" w14:textId="77FEBEED" w:rsidR="005B04DE" w:rsidRDefault="005B04DE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/>
                          <w:sz w:val="30"/>
                          <w:szCs w:val="30"/>
                        </w:rPr>
                        <w:t>Musik, rörelse och dans</w:t>
                      </w:r>
                    </w:p>
                    <w:p w14:paraId="386F8161" w14:textId="7ACF2B95" w:rsidR="00E04CB2" w:rsidRPr="00E04CB2" w:rsidRDefault="00E04CB2" w:rsidP="00E04CB2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Friluftsliv </w:t>
                      </w:r>
                      <w:r w:rsidR="0036026D">
                        <w:rPr>
                          <w:rFonts w:asciiTheme="minorHAnsi" w:hAnsiTheme="minorHAnsi"/>
                          <w:sz w:val="30"/>
                          <w:szCs w:val="30"/>
                        </w:rPr>
                        <w:t>och utevistelse</w:t>
                      </w:r>
                    </w:p>
                    <w:p w14:paraId="2C41EBC5" w14:textId="368908A8" w:rsidR="005B04DE" w:rsidRPr="00CC6484" w:rsidRDefault="005B04DE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Simning, livräddning </w:t>
                      </w:r>
                      <w:proofErr w:type="gramStart"/>
                      <w:r w:rsidRPr="00CC6484">
                        <w:rPr>
                          <w:rFonts w:asciiTheme="minorHAnsi" w:hAnsiTheme="minorHAnsi"/>
                          <w:sz w:val="30"/>
                          <w:szCs w:val="30"/>
                        </w:rPr>
                        <w:t>m.m.</w:t>
                      </w:r>
                      <w:proofErr w:type="gramEnd"/>
                    </w:p>
                    <w:p w14:paraId="3B537C5A" w14:textId="165E4127" w:rsidR="005B04DE" w:rsidRDefault="005B04DE" w:rsidP="00AD258F">
                      <w:pPr>
                        <w:pStyle w:val="Normalweb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CC6484">
                        <w:rPr>
                          <w:rFonts w:asciiTheme="minorHAnsi" w:hAnsiTheme="minorHAnsi"/>
                          <w:sz w:val="30"/>
                          <w:szCs w:val="30"/>
                        </w:rPr>
                        <w:t>Anpassad fysisk aktivitet</w:t>
                      </w:r>
                    </w:p>
                    <w:p w14:paraId="34FEAAF5" w14:textId="1D070F51" w:rsidR="00AD258F" w:rsidRPr="00D60D7A" w:rsidRDefault="00AD258F" w:rsidP="00AD258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Theme="minorHAnsi"/>
                          <w:sz w:val="19"/>
                          <w:szCs w:val="19"/>
                        </w:rPr>
                      </w:pPr>
                      <w:r w:rsidRPr="00D60D7A">
                        <w:rPr>
                          <w:rFonts w:asciiTheme="minorHAnsi" w:hAnsiTheme="minorHAnsi"/>
                          <w:sz w:val="19"/>
                          <w:szCs w:val="19"/>
                        </w:rPr>
                        <w:t xml:space="preserve">Merkostnader i form av </w:t>
                      </w:r>
                      <w:r w:rsidR="005856B1">
                        <w:rPr>
                          <w:rFonts w:asciiTheme="minorHAnsi" w:hAnsiTheme="minorHAnsi"/>
                          <w:sz w:val="19"/>
                          <w:szCs w:val="19"/>
                        </w:rPr>
                        <w:t xml:space="preserve">ev. </w:t>
                      </w:r>
                      <w:r w:rsidRPr="00D60D7A">
                        <w:rPr>
                          <w:rFonts w:asciiTheme="minorHAnsi" w:hAnsiTheme="minorHAnsi"/>
                          <w:sz w:val="19"/>
                          <w:szCs w:val="19"/>
                        </w:rPr>
                        <w:t>utrustning och resor till utbildningsmiljöer bekostas av den enskilde studerande.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752C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6471B3" wp14:editId="5514EC1D">
                <wp:simplePos x="0" y="0"/>
                <wp:positionH relativeFrom="page">
                  <wp:posOffset>431800</wp:posOffset>
                </wp:positionH>
                <wp:positionV relativeFrom="page">
                  <wp:posOffset>9530715</wp:posOffset>
                </wp:positionV>
                <wp:extent cx="6848475" cy="887730"/>
                <wp:effectExtent l="0" t="0" r="0" b="1270"/>
                <wp:wrapThrough wrapText="bothSides">
                  <wp:wrapPolygon edited="0">
                    <wp:start x="0" y="0"/>
                    <wp:lineTo x="0" y="20395"/>
                    <wp:lineTo x="200" y="21322"/>
                    <wp:lineTo x="21390" y="21322"/>
                    <wp:lineTo x="21550" y="20395"/>
                    <wp:lineTo x="21550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887730"/>
                          <a:chOff x="-17795" y="56798"/>
                          <a:chExt cx="6677446" cy="2743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1" y="56798"/>
                            <a:ext cx="6647180" cy="263242"/>
                          </a:xfrm>
                          <a:prstGeom prst="rect">
                            <a:avLst/>
                          </a:prstGeom>
                          <a:solidFill>
                            <a:srgbClr val="EB710E">
                              <a:alpha val="7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-17795" y="56798"/>
                            <a:ext cx="6677446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51F6A" w14:textId="77777777" w:rsidR="001943BF" w:rsidRDefault="001943BF" w:rsidP="001711EF">
                              <w:pPr>
                                <w:pStyle w:val="ContactDetails"/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52EB7828" w14:textId="1037C88A" w:rsidR="005B04DE" w:rsidRPr="001711EF" w:rsidRDefault="005B04DE" w:rsidP="001711EF">
                              <w:pPr>
                                <w:pStyle w:val="ContactDetails"/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1711EF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För mer information </w:t>
                              </w:r>
                              <w:r w:rsidR="00851367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gällande</w:t>
                              </w:r>
                              <w:r w:rsidR="0036026D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1GF407</w:t>
                              </w:r>
                              <w:r w:rsidR="00851367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1711EF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kontakta</w:t>
                              </w:r>
                            </w:p>
                            <w:p w14:paraId="032F8B65" w14:textId="0C3EA9AA" w:rsidR="005B04DE" w:rsidRPr="001711EF" w:rsidRDefault="000F2515" w:rsidP="001711EF">
                              <w:pPr>
                                <w:pStyle w:val="ContactDetails"/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Kristoffer Eriksson </w:t>
                              </w:r>
                              <w:r w:rsidR="00D31B0E" w:rsidRPr="00D31B0E">
                                <w:rPr>
                                  <w:color w:val="000000" w:themeColor="text1"/>
                                  <w:sz w:val="24"/>
                                </w:rPr>
                                <w:t>kristoffer.eriksson@lnu.se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471B3" id="Group 17" o:spid="_x0000_s1027" style="position:absolute;margin-left:34pt;margin-top:750.45pt;width:539.25pt;height:69.9pt;z-index:251680768;mso-position-horizontal-relative:page;mso-position-vertical-relative:page;mso-width-relative:margin;mso-height-relative:margin" coordorigin="-177,567" coordsize="66774,27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">
                <v:rect id="Rectangle 3" o:spid="_x0000_s1028" style="position:absolute;top:567;width:66471;height:26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" fillcolor="#eb710e" stroked="f" strokeweight="2pt">
                  <v:fill opacity="50372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-177;top:567;width:66773;height:2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" filled="f" stroked="f">
                  <v:textbox inset=",0,,0">
                    <w:txbxContent>
                      <w:p w14:paraId="47151F6A" w14:textId="77777777" w:rsidR="001943BF" w:rsidRDefault="001943BF" w:rsidP="001711EF">
                        <w:pPr>
                          <w:pStyle w:val="ContactDetails"/>
                          <w:spacing w:line="360" w:lineRule="auto"/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52EB7828" w14:textId="1037C88A" w:rsidR="005B04DE" w:rsidRPr="001711EF" w:rsidRDefault="005B04DE" w:rsidP="001711EF">
                        <w:pPr>
                          <w:pStyle w:val="ContactDetails"/>
                          <w:spacing w:line="360" w:lineRule="auto"/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1711EF"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För mer information </w:t>
                        </w:r>
                        <w:r w:rsidR="00851367">
                          <w:rPr>
                            <w:color w:val="000000" w:themeColor="text1"/>
                            <w:sz w:val="26"/>
                            <w:szCs w:val="26"/>
                          </w:rPr>
                          <w:t>gällande</w:t>
                        </w:r>
                        <w:r w:rsidR="0036026D"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 1GF407</w:t>
                        </w:r>
                        <w:r w:rsidR="00851367"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1711EF">
                          <w:rPr>
                            <w:color w:val="000000" w:themeColor="text1"/>
                            <w:sz w:val="26"/>
                            <w:szCs w:val="26"/>
                          </w:rPr>
                          <w:t>kontakta</w:t>
                        </w:r>
                      </w:p>
                      <w:p w14:paraId="032F8B65" w14:textId="0C3EA9AA" w:rsidR="005B04DE" w:rsidRPr="001711EF" w:rsidRDefault="000F2515" w:rsidP="001711EF">
                        <w:pPr>
                          <w:pStyle w:val="ContactDetails"/>
                          <w:spacing w:line="360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</w:rPr>
                          <w:t xml:space="preserve">Kristoffer Eriksson </w:t>
                        </w:r>
                        <w:r w:rsidR="00D31B0E" w:rsidRPr="00D31B0E">
                          <w:rPr>
                            <w:color w:val="000000" w:themeColor="text1"/>
                            <w:sz w:val="24"/>
                          </w:rPr>
                          <w:t>kristoffer.eriksson@lnu.se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943B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B8561" wp14:editId="1CF0C020">
                <wp:simplePos x="0" y="0"/>
                <wp:positionH relativeFrom="page">
                  <wp:posOffset>457200</wp:posOffset>
                </wp:positionH>
                <wp:positionV relativeFrom="page">
                  <wp:posOffset>9042400</wp:posOffset>
                </wp:positionV>
                <wp:extent cx="6780530" cy="508000"/>
                <wp:effectExtent l="0" t="0" r="0" b="0"/>
                <wp:wrapThrough wrapText="bothSides">
                  <wp:wrapPolygon edited="0">
                    <wp:start x="202" y="540"/>
                    <wp:lineTo x="202" y="20520"/>
                    <wp:lineTo x="21361" y="20520"/>
                    <wp:lineTo x="21361" y="540"/>
                    <wp:lineTo x="202" y="540"/>
                  </wp:wrapPolygon>
                </wp:wrapThrough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94EDD" w14:textId="0F903FB3" w:rsidR="005B04DE" w:rsidRPr="004B030F" w:rsidRDefault="005B04DE" w:rsidP="00633A87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B030F">
                              <w:rPr>
                                <w:sz w:val="21"/>
                                <w:szCs w:val="21"/>
                              </w:rPr>
                              <w:t>Kursen ges</w:t>
                            </w:r>
                            <w:r w:rsidR="0036026D" w:rsidRPr="004B030F">
                              <w:rPr>
                                <w:sz w:val="21"/>
                                <w:szCs w:val="21"/>
                              </w:rPr>
                              <w:t xml:space="preserve"> på distans med</w:t>
                            </w:r>
                            <w:r w:rsidR="003752C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943BF">
                              <w:rPr>
                                <w:sz w:val="21"/>
                                <w:szCs w:val="21"/>
                              </w:rPr>
                              <w:t xml:space="preserve">inspelade föreläsningar, </w:t>
                            </w:r>
                            <w:r w:rsidR="004B030F" w:rsidRPr="004B030F">
                              <w:rPr>
                                <w:sz w:val="21"/>
                                <w:szCs w:val="21"/>
                              </w:rPr>
                              <w:t>kontinuerlig zoom-undervisning</w:t>
                            </w:r>
                            <w:r w:rsidR="001943BF">
                              <w:rPr>
                                <w:sz w:val="21"/>
                                <w:szCs w:val="21"/>
                              </w:rPr>
                              <w:t xml:space="preserve"> och arbete i studiegrupper </w:t>
                            </w:r>
                            <w:r w:rsidR="004B030F">
                              <w:rPr>
                                <w:sz w:val="21"/>
                                <w:szCs w:val="21"/>
                              </w:rPr>
                              <w:t xml:space="preserve">samt </w:t>
                            </w:r>
                            <w:r w:rsidR="00F95E79">
                              <w:rPr>
                                <w:sz w:val="21"/>
                                <w:szCs w:val="21"/>
                              </w:rPr>
                              <w:t>tre-</w:t>
                            </w:r>
                            <w:r w:rsidR="001943BF">
                              <w:rPr>
                                <w:sz w:val="21"/>
                                <w:szCs w:val="21"/>
                              </w:rPr>
                              <w:t xml:space="preserve">fyra </w:t>
                            </w:r>
                            <w:r w:rsidR="0036026D" w:rsidRPr="004B030F">
                              <w:rPr>
                                <w:sz w:val="21"/>
                                <w:szCs w:val="21"/>
                              </w:rPr>
                              <w:t>fysiska träffar på campus Växjö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B8561" id="_x0000_t202" coordsize="21600,21600" o:spt="202" path="m,l,21600r21600,l21600,xe">
                <v:stroke joinstyle="miter"/>
                <v:path gradientshapeok="t" o:connecttype="rect"/>
              </v:shapetype>
              <v:shape id="Textruta 20" o:spid="_x0000_s1030" type="#_x0000_t202" style="position:absolute;margin-left:36pt;margin-top:712pt;width:533.9pt;height:4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" filled="f" stroked="f">
                <v:textbox>
                  <w:txbxContent>
                    <w:p w14:paraId="69994EDD" w14:textId="0F903FB3" w:rsidR="005B04DE" w:rsidRPr="004B030F" w:rsidRDefault="005B04DE" w:rsidP="00633A87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4B030F">
                        <w:rPr>
                          <w:sz w:val="21"/>
                          <w:szCs w:val="21"/>
                        </w:rPr>
                        <w:t>Kursen ges</w:t>
                      </w:r>
                      <w:r w:rsidR="0036026D" w:rsidRPr="004B030F">
                        <w:rPr>
                          <w:sz w:val="21"/>
                          <w:szCs w:val="21"/>
                        </w:rPr>
                        <w:t xml:space="preserve"> på distans med</w:t>
                      </w:r>
                      <w:r w:rsidR="003752CD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1943BF">
                        <w:rPr>
                          <w:sz w:val="21"/>
                          <w:szCs w:val="21"/>
                        </w:rPr>
                        <w:t xml:space="preserve">inspelade föreläsningar, </w:t>
                      </w:r>
                      <w:r w:rsidR="004B030F" w:rsidRPr="004B030F">
                        <w:rPr>
                          <w:sz w:val="21"/>
                          <w:szCs w:val="21"/>
                        </w:rPr>
                        <w:t>kontinuerlig zoom-undervisning</w:t>
                      </w:r>
                      <w:r w:rsidR="001943BF">
                        <w:rPr>
                          <w:sz w:val="21"/>
                          <w:szCs w:val="21"/>
                        </w:rPr>
                        <w:t xml:space="preserve"> och arbete i studiegrupper </w:t>
                      </w:r>
                      <w:r w:rsidR="004B030F">
                        <w:rPr>
                          <w:sz w:val="21"/>
                          <w:szCs w:val="21"/>
                        </w:rPr>
                        <w:t xml:space="preserve">samt </w:t>
                      </w:r>
                      <w:r w:rsidR="00F95E79">
                        <w:rPr>
                          <w:sz w:val="21"/>
                          <w:szCs w:val="21"/>
                        </w:rPr>
                        <w:t>tre-</w:t>
                      </w:r>
                      <w:r w:rsidR="001943BF">
                        <w:rPr>
                          <w:sz w:val="21"/>
                          <w:szCs w:val="21"/>
                        </w:rPr>
                        <w:t xml:space="preserve">fyra </w:t>
                      </w:r>
                      <w:r w:rsidR="0036026D" w:rsidRPr="004B030F">
                        <w:rPr>
                          <w:sz w:val="21"/>
                          <w:szCs w:val="21"/>
                        </w:rPr>
                        <w:t>fysiska träffar på campus Växjö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92E" w:rsidRPr="00BD5B0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00D032" wp14:editId="633EED72">
                <wp:simplePos x="0" y="0"/>
                <wp:positionH relativeFrom="page">
                  <wp:posOffset>596900</wp:posOffset>
                </wp:positionH>
                <wp:positionV relativeFrom="page">
                  <wp:posOffset>4333240</wp:posOffset>
                </wp:positionV>
                <wp:extent cx="6477000" cy="1016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5303" name="Rectangle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6477000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7498F" w14:textId="70F18C8B" w:rsidR="005B04DE" w:rsidRPr="00673EF5" w:rsidRDefault="005B04DE" w:rsidP="00673EF5">
                            <w:pPr>
                              <w:pStyle w:val="NormalWeb"/>
                              <w:pBdr>
                                <w:top w:val="single" w:sz="24" w:space="1" w:color="F0B31E" w:themeColor="background2"/>
                                <w:left w:val="single" w:sz="24" w:space="4" w:color="F0B31E" w:themeColor="background2"/>
                                <w:bottom w:val="single" w:sz="24" w:space="1" w:color="F0B31E" w:themeColor="background2"/>
                                <w:right w:val="single" w:sz="24" w:space="4" w:color="F0B31E" w:themeColor="background2"/>
                              </w:pBdr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673EF5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För dig som vill undervisa i ämnet Idrott och hälsa samt även tillägna dig kunskaper inom bland annat hälso-, frilufts- och idrottsområdet för ditt</w:t>
                            </w:r>
                            <w:r w:rsidR="00851367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arbete som lärare</w:t>
                            </w:r>
                            <w:r w:rsidRPr="00673EF5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i fritidshem</w:t>
                            </w:r>
                            <w:r w:rsidR="00851367">
                              <w:rPr>
                                <w:rFonts w:asciiTheme="minorHAnsi" w:hAnsiTheme="minorHAnsi" w:cs="Verdan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0D032" id="_x0000_s1031" style="position:absolute;margin-left:47pt;margin-top:341.2pt;width:510pt;height:8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" filled="f" stroked="f">
                <o:lock v:ext="edit" grouping="t"/>
                <v:textbox>
                  <w:txbxContent>
                    <w:p w14:paraId="0977498F" w14:textId="70F18C8B" w:rsidR="005B04DE" w:rsidRPr="00673EF5" w:rsidRDefault="005B04DE" w:rsidP="00673EF5">
                      <w:pPr>
                        <w:pStyle w:val="Normalwebb"/>
                        <w:pBdr>
                          <w:top w:val="single" w:sz="24" w:space="1" w:color="F0B31E" w:themeColor="background2"/>
                          <w:left w:val="single" w:sz="24" w:space="4" w:color="F0B31E" w:themeColor="background2"/>
                          <w:bottom w:val="single" w:sz="24" w:space="1" w:color="F0B31E" w:themeColor="background2"/>
                          <w:right w:val="single" w:sz="24" w:space="4" w:color="F0B31E" w:themeColor="background2"/>
                        </w:pBdr>
                        <w:spacing w:before="0" w:beforeAutospacing="0" w:after="0" w:afterAutospacing="0" w:line="276" w:lineRule="auto"/>
                        <w:jc w:val="center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673EF5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För dig som vill undervisa i ämnet Idrott och hälsa samt även tillägna dig kunskaper inom bland annat hälso-, frilufts- och idrottsområdet för ditt</w:t>
                      </w:r>
                      <w:r w:rsidR="00851367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arbete som lärare</w:t>
                      </w:r>
                      <w:r w:rsidRPr="00673EF5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i fritidshem</w:t>
                      </w:r>
                      <w:r w:rsidR="00851367">
                        <w:rPr>
                          <w:rFonts w:asciiTheme="minorHAnsi" w:hAnsiTheme="minorHAnsi" w:cs="Verdana"/>
                          <w:color w:val="000000" w:themeColor="text1"/>
                          <w:kern w:val="24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092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083DC3" wp14:editId="36429D01">
                <wp:simplePos x="0" y="0"/>
                <wp:positionH relativeFrom="page">
                  <wp:posOffset>660400</wp:posOffset>
                </wp:positionH>
                <wp:positionV relativeFrom="page">
                  <wp:posOffset>3327400</wp:posOffset>
                </wp:positionV>
                <wp:extent cx="6350000" cy="901700"/>
                <wp:effectExtent l="0" t="0" r="0" b="12700"/>
                <wp:wrapThrough wrapText="bothSides">
                  <wp:wrapPolygon edited="0">
                    <wp:start x="86" y="0"/>
                    <wp:lineTo x="86" y="21296"/>
                    <wp:lineTo x="21427" y="21296"/>
                    <wp:lineTo x="21427" y="0"/>
                    <wp:lineTo x="86" y="0"/>
                  </wp:wrapPolygon>
                </wp:wrapThrough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3F6DA" w14:textId="1200BA07" w:rsidR="00A60091" w:rsidRDefault="005B04DE" w:rsidP="00D232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B04D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1</w:t>
                            </w:r>
                            <w:r w:rsidR="00A6009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G</w:t>
                            </w:r>
                            <w:r w:rsidR="0036026D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F407</w:t>
                            </w:r>
                          </w:p>
                          <w:p w14:paraId="7DBE8433" w14:textId="529F35B5" w:rsidR="005B04DE" w:rsidRPr="00C8092E" w:rsidRDefault="003B79C0" w:rsidP="00D232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V</w:t>
                            </w:r>
                            <w:r w:rsidR="005B04DE" w:rsidRPr="00C8092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al</w:t>
                            </w:r>
                            <w:r w:rsidR="0085136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bar kurs för </w:t>
                            </w:r>
                            <w:proofErr w:type="spellStart"/>
                            <w:r w:rsidR="0085136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grundlärare</w:t>
                            </w:r>
                            <w:proofErr w:type="spellEnd"/>
                            <w:r w:rsidR="0085136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mot</w:t>
                            </w:r>
                            <w:r w:rsidR="005B04DE" w:rsidRPr="00C8092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fritidshem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3DC3" id="Textruta 16" o:spid="_x0000_s1032" type="#_x0000_t202" style="position:absolute;margin-left:52pt;margin-top:262pt;width:500pt;height:7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" filled="f" stroked="f">
                <v:textbox>
                  <w:txbxContent>
                    <w:p w14:paraId="3E03F6DA" w14:textId="1200BA07" w:rsidR="00A60091" w:rsidRDefault="005B04DE" w:rsidP="00D232DE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5B04DE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1</w:t>
                      </w:r>
                      <w:r w:rsidR="00A6009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G</w:t>
                      </w:r>
                      <w:r w:rsidR="0036026D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F407</w:t>
                      </w:r>
                    </w:p>
                    <w:p w14:paraId="7DBE8433" w14:textId="529F35B5" w:rsidR="005B04DE" w:rsidRPr="00C8092E" w:rsidRDefault="003B79C0" w:rsidP="00D232D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V</w:t>
                      </w:r>
                      <w:r w:rsidR="005B04DE" w:rsidRPr="00C8092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al</w:t>
                      </w:r>
                      <w:r w:rsidR="00851367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bar kurs för grundlärare mot</w:t>
                      </w:r>
                      <w:r w:rsidR="005B04DE" w:rsidRPr="00C8092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fritidshem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9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301DDC" wp14:editId="09D0706F">
                <wp:simplePos x="0" y="0"/>
                <wp:positionH relativeFrom="page">
                  <wp:posOffset>609600</wp:posOffset>
                </wp:positionH>
                <wp:positionV relativeFrom="page">
                  <wp:posOffset>3222625</wp:posOffset>
                </wp:positionV>
                <wp:extent cx="6482080" cy="981075"/>
                <wp:effectExtent l="0" t="0" r="0" b="9525"/>
                <wp:wrapThrough wrapText="bothSides">
                  <wp:wrapPolygon edited="0">
                    <wp:start x="0" y="0"/>
                    <wp:lineTo x="0" y="21250"/>
                    <wp:lineTo x="21498" y="21250"/>
                    <wp:lineTo x="2149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981075"/>
                        </a:xfrm>
                        <a:prstGeom prst="rect">
                          <a:avLst/>
                        </a:prstGeom>
                        <a:solidFill>
                          <a:srgbClr val="EB710E">
                            <a:alpha val="7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CA633" id="Rectangle 2" o:spid="_x0000_s1026" style="position:absolute;margin-left:48pt;margin-top:253.75pt;width:510.4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" fillcolor="#eb710e" stroked="f" strokeweight="2pt">
                <v:fill opacity="49858f"/>
                <w10:wrap type="through" anchorx="page" anchory="page"/>
              </v:rect>
            </w:pict>
          </mc:Fallback>
        </mc:AlternateContent>
      </w:r>
      <w:r w:rsidR="00C8092E" w:rsidRPr="00D232DE">
        <w:rPr>
          <w:noProof/>
        </w:rPr>
        <w:drawing>
          <wp:anchor distT="0" distB="0" distL="114300" distR="114300" simplePos="0" relativeHeight="251682816" behindDoc="0" locked="0" layoutInCell="1" allowOverlap="1" wp14:anchorId="7AC32203" wp14:editId="2A8D9D9F">
            <wp:simplePos x="0" y="0"/>
            <wp:positionH relativeFrom="page">
              <wp:posOffset>622300</wp:posOffset>
            </wp:positionH>
            <wp:positionV relativeFrom="page">
              <wp:posOffset>241300</wp:posOffset>
            </wp:positionV>
            <wp:extent cx="645160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515" y="21417"/>
                <wp:lineTo x="21515" y="0"/>
                <wp:lineTo x="0" y="0"/>
              </wp:wrapPolygon>
            </wp:wrapTight>
            <wp:docPr id="18434" name="Bildobjekt 1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Bildobjekt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2D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B7EAF" wp14:editId="5F855A11">
                <wp:simplePos x="0" y="0"/>
                <wp:positionH relativeFrom="page">
                  <wp:posOffset>1155700</wp:posOffset>
                </wp:positionH>
                <wp:positionV relativeFrom="page">
                  <wp:posOffset>1346200</wp:posOffset>
                </wp:positionV>
                <wp:extent cx="5435600" cy="977900"/>
                <wp:effectExtent l="0" t="0" r="0" b="12700"/>
                <wp:wrapThrough wrapText="bothSides">
                  <wp:wrapPolygon edited="0">
                    <wp:start x="101" y="0"/>
                    <wp:lineTo x="101" y="21319"/>
                    <wp:lineTo x="21398" y="21319"/>
                    <wp:lineTo x="21398" y="0"/>
                    <wp:lineTo x="101" y="0"/>
                  </wp:wrapPolygon>
                </wp:wrapThrough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3AA82" w14:textId="77777777" w:rsidR="005B04DE" w:rsidRPr="00BD5B01" w:rsidRDefault="005B04DE" w:rsidP="00D232D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BD5B0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>Idrott och hälsa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B7EAF" id="Textruta 4" o:spid="_x0000_s1033" type="#_x0000_t202" style="position:absolute;margin-left:91pt;margin-top:106pt;width:428pt;height:77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" filled="f" stroked="f">
                <v:textbox>
                  <w:txbxContent>
                    <w:p w14:paraId="4FC3AA82" w14:textId="77777777" w:rsidR="005B04DE" w:rsidRPr="00BD5B01" w:rsidRDefault="005B04DE" w:rsidP="00D232DE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BD5B01">
                        <w:rPr>
                          <w:rFonts w:asciiTheme="majorHAnsi" w:hAnsiTheme="majorHAnsi"/>
                          <w:b/>
                          <w:color w:val="FFFFFF" w:themeColor="background1"/>
                          <w:sz w:val="108"/>
                          <w:szCs w:val="108"/>
                        </w:rPr>
                        <w:t>Idrott och hälsa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C60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8A159" w14:textId="77777777" w:rsidR="00206F67" w:rsidRDefault="00206F67" w:rsidP="00BD5B01">
      <w:r>
        <w:separator/>
      </w:r>
    </w:p>
  </w:endnote>
  <w:endnote w:type="continuationSeparator" w:id="0">
    <w:p w14:paraId="33AF1A32" w14:textId="77777777" w:rsidR="00206F67" w:rsidRDefault="00206F67" w:rsidP="00BD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panose1 w:val="020B0604020202020204"/>
    <w:charset w:val="4E"/>
    <w:family w:val="auto"/>
    <w:pitch w:val="variable"/>
    <w:sig w:usb0="E00002FF" w:usb1="7AC7FFFF" w:usb2="00000012" w:usb3="00000000" w:csb0="0002000D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ECE67" w14:textId="77777777" w:rsidR="005B04DE" w:rsidRDefault="005B0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B3B09" w14:textId="77777777" w:rsidR="005B04DE" w:rsidRDefault="005B04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036AE" w14:textId="77777777" w:rsidR="005B04DE" w:rsidRDefault="005B0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6C1D4" w14:textId="77777777" w:rsidR="00206F67" w:rsidRDefault="00206F67" w:rsidP="00BD5B01">
      <w:r>
        <w:separator/>
      </w:r>
    </w:p>
  </w:footnote>
  <w:footnote w:type="continuationSeparator" w:id="0">
    <w:p w14:paraId="32A74DB9" w14:textId="77777777" w:rsidR="00206F67" w:rsidRDefault="00206F67" w:rsidP="00BD5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4323C" w14:textId="77777777" w:rsidR="005B04DE" w:rsidRDefault="005B04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9E2A" w14:textId="77777777" w:rsidR="005B04DE" w:rsidRDefault="005B0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2653" w14:textId="77777777" w:rsidR="005B04DE" w:rsidRDefault="005B04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70EA4"/>
    <w:multiLevelType w:val="hybridMultilevel"/>
    <w:tmpl w:val="C332E1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7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232DE"/>
    <w:rsid w:val="00010663"/>
    <w:rsid w:val="000171B2"/>
    <w:rsid w:val="00061B31"/>
    <w:rsid w:val="0009223A"/>
    <w:rsid w:val="000C6473"/>
    <w:rsid w:val="000F2515"/>
    <w:rsid w:val="00117CC2"/>
    <w:rsid w:val="00160EE0"/>
    <w:rsid w:val="001711EF"/>
    <w:rsid w:val="001943BF"/>
    <w:rsid w:val="002026C7"/>
    <w:rsid w:val="00206F67"/>
    <w:rsid w:val="002A4E8F"/>
    <w:rsid w:val="00332AE5"/>
    <w:rsid w:val="0036026D"/>
    <w:rsid w:val="00363A4D"/>
    <w:rsid w:val="003752CD"/>
    <w:rsid w:val="003B79C0"/>
    <w:rsid w:val="003C5971"/>
    <w:rsid w:val="004277D1"/>
    <w:rsid w:val="00435238"/>
    <w:rsid w:val="0043728D"/>
    <w:rsid w:val="004A3CB8"/>
    <w:rsid w:val="004A4ADD"/>
    <w:rsid w:val="004B030F"/>
    <w:rsid w:val="004F0AC4"/>
    <w:rsid w:val="004F64D4"/>
    <w:rsid w:val="005132FC"/>
    <w:rsid w:val="00565055"/>
    <w:rsid w:val="005856B1"/>
    <w:rsid w:val="005B04DE"/>
    <w:rsid w:val="005B07B0"/>
    <w:rsid w:val="00633A87"/>
    <w:rsid w:val="006366C9"/>
    <w:rsid w:val="00673EF5"/>
    <w:rsid w:val="006E3A0C"/>
    <w:rsid w:val="007063B3"/>
    <w:rsid w:val="007A733D"/>
    <w:rsid w:val="007B0B3A"/>
    <w:rsid w:val="007D33F5"/>
    <w:rsid w:val="007D7C1F"/>
    <w:rsid w:val="00840B63"/>
    <w:rsid w:val="00851367"/>
    <w:rsid w:val="00873D7A"/>
    <w:rsid w:val="00877DFD"/>
    <w:rsid w:val="0088632B"/>
    <w:rsid w:val="008C5BA4"/>
    <w:rsid w:val="00922E64"/>
    <w:rsid w:val="009271AC"/>
    <w:rsid w:val="00960E38"/>
    <w:rsid w:val="00A12A7E"/>
    <w:rsid w:val="00A535F8"/>
    <w:rsid w:val="00A54D2E"/>
    <w:rsid w:val="00A60091"/>
    <w:rsid w:val="00A62181"/>
    <w:rsid w:val="00A7082C"/>
    <w:rsid w:val="00A87431"/>
    <w:rsid w:val="00AC3774"/>
    <w:rsid w:val="00AD258F"/>
    <w:rsid w:val="00BA0E07"/>
    <w:rsid w:val="00BA64B4"/>
    <w:rsid w:val="00BD5B01"/>
    <w:rsid w:val="00BF5D0B"/>
    <w:rsid w:val="00C8092E"/>
    <w:rsid w:val="00CC6484"/>
    <w:rsid w:val="00CE79BA"/>
    <w:rsid w:val="00D232DE"/>
    <w:rsid w:val="00D31B0E"/>
    <w:rsid w:val="00D56A76"/>
    <w:rsid w:val="00D57881"/>
    <w:rsid w:val="00D60D7A"/>
    <w:rsid w:val="00D60FAC"/>
    <w:rsid w:val="00DE0FC0"/>
    <w:rsid w:val="00E04CB2"/>
    <w:rsid w:val="00E2373B"/>
    <w:rsid w:val="00E27E3E"/>
    <w:rsid w:val="00E34A1C"/>
    <w:rsid w:val="00E67A49"/>
    <w:rsid w:val="00EC6027"/>
    <w:rsid w:val="00F22E5C"/>
    <w:rsid w:val="00F43733"/>
    <w:rsid w:val="00F85B7D"/>
    <w:rsid w:val="00F8632E"/>
    <w:rsid w:val="00F9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527CD97"/>
  <w14:defaultImageDpi w14:val="300"/>
  <w15:docId w15:val="{8ECBF580-59DB-2E4C-83CC-E0136E5FD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Pr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color w:val="262626" w:themeColor="text1" w:themeTint="D9"/>
      <w:sz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22"/>
    </w:rPr>
  </w:style>
  <w:style w:type="paragraph" w:styleId="NormalWeb">
    <w:name w:val="Normal (Web)"/>
    <w:basedOn w:val="Normal"/>
    <w:uiPriority w:val="99"/>
    <w:semiHidden/>
    <w:unhideWhenUsed/>
    <w:rsid w:val="00BD5B01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C5971"/>
    <w:rPr>
      <w:color w:val="A40A0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3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jaiped/Library/Containers/com.microsoft.Word/Data/Macintosh%20HD:Applications:Microsoft%20Office%202011:Office:Media:Mallar:Publiceringslayoutvy:Reklamblad:Reklamblad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2011:Office:Media:Mallar:Publiceringslayoutvy:Reklamblad:Reklamblad.dotx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Glemne</dc:creator>
  <cp:keywords/>
  <dc:description/>
  <cp:lastModifiedBy>Madeleine Ahlgren</cp:lastModifiedBy>
  <cp:revision>4</cp:revision>
  <dcterms:created xsi:type="dcterms:W3CDTF">2025-09-03T09:19:00Z</dcterms:created>
  <dcterms:modified xsi:type="dcterms:W3CDTF">2025-09-03T09:21:00Z</dcterms:modified>
  <cp:category/>
</cp:coreProperties>
</file>