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7CDE1" w14:textId="66EF4620" w:rsidR="00F8147D" w:rsidRPr="000968D4" w:rsidRDefault="00E220F6" w:rsidP="00E33E62">
      <w:pPr>
        <w:pStyle w:val="LNU-Titelrubrik1"/>
      </w:pPr>
      <w:r w:rsidRPr="000968D4">
        <w:t>Ti</w:t>
      </w:r>
      <w:r w:rsidR="00F62068" w:rsidRPr="000968D4">
        <w:t>tel</w:t>
      </w:r>
    </w:p>
    <w:p w14:paraId="5F56774D" w14:textId="47CC65CB" w:rsidR="00E33E62" w:rsidRPr="000968D4" w:rsidRDefault="00F62068" w:rsidP="00E33E62">
      <w:pPr>
        <w:pStyle w:val="LNU-Titelrubrik2"/>
      </w:pPr>
      <w:r w:rsidRPr="000968D4">
        <w:t>Undertitel</w:t>
      </w:r>
    </w:p>
    <w:p w14:paraId="0D7272D8" w14:textId="77777777" w:rsidR="00170B0D" w:rsidRPr="000968D4" w:rsidRDefault="00170B0D" w:rsidP="00170B0D">
      <w:pPr>
        <w:pStyle w:val="LNU-Normal"/>
      </w:pPr>
    </w:p>
    <w:p w14:paraId="524258C5" w14:textId="77777777" w:rsidR="00170B0D" w:rsidRPr="000968D4" w:rsidRDefault="00170B0D" w:rsidP="00170B0D">
      <w:pPr>
        <w:pStyle w:val="LNU-Normal"/>
      </w:pPr>
    </w:p>
    <w:p w14:paraId="122A5EFD" w14:textId="77777777" w:rsidR="00635115" w:rsidRPr="000968D4" w:rsidRDefault="00635115" w:rsidP="00635115">
      <w:pPr>
        <w:pStyle w:val="LNU-Normal"/>
      </w:pPr>
    </w:p>
    <w:p w14:paraId="463B274D" w14:textId="77777777" w:rsidR="00635115" w:rsidRPr="000968D4" w:rsidRDefault="00635115" w:rsidP="00635115">
      <w:pPr>
        <w:pStyle w:val="LNU-Normal"/>
      </w:pPr>
    </w:p>
    <w:p w14:paraId="08CA1966" w14:textId="77777777" w:rsidR="00191FC5" w:rsidRPr="000968D4" w:rsidRDefault="00191FC5" w:rsidP="00635115">
      <w:pPr>
        <w:pStyle w:val="LNU-Normal"/>
      </w:pPr>
    </w:p>
    <w:p w14:paraId="55DD8966" w14:textId="77777777" w:rsidR="00191FC5" w:rsidRPr="000968D4" w:rsidRDefault="00191FC5" w:rsidP="00635115">
      <w:pPr>
        <w:pStyle w:val="LNU-Normal"/>
      </w:pPr>
    </w:p>
    <w:p w14:paraId="7CC27E8A" w14:textId="77777777" w:rsidR="00635115" w:rsidRPr="000968D4" w:rsidRDefault="00635115" w:rsidP="00635115">
      <w:pPr>
        <w:pStyle w:val="LNU-Normal"/>
      </w:pPr>
    </w:p>
    <w:p w14:paraId="6044267D" w14:textId="77777777" w:rsidR="00635115" w:rsidRPr="000968D4" w:rsidRDefault="00635115" w:rsidP="00635115">
      <w:pPr>
        <w:pStyle w:val="LNU-Normal"/>
      </w:pPr>
    </w:p>
    <w:p w14:paraId="3C49841A" w14:textId="77777777" w:rsidR="00874785" w:rsidRPr="000968D4" w:rsidRDefault="00874785" w:rsidP="00635115">
      <w:pPr>
        <w:pStyle w:val="LNU-Normal"/>
      </w:pPr>
    </w:p>
    <w:p w14:paraId="1B057A80" w14:textId="77777777" w:rsidR="00293877" w:rsidRPr="000968D4" w:rsidRDefault="00293877" w:rsidP="00635115">
      <w:pPr>
        <w:pStyle w:val="LNU-Normal"/>
      </w:pPr>
    </w:p>
    <w:p w14:paraId="68B81BD1" w14:textId="77777777" w:rsidR="00635115" w:rsidRPr="000968D4" w:rsidRDefault="00635115" w:rsidP="00635115">
      <w:pPr>
        <w:pStyle w:val="LNU-Normal"/>
      </w:pPr>
    </w:p>
    <w:p w14:paraId="55B758F9" w14:textId="77777777" w:rsidR="00635115" w:rsidRPr="000968D4" w:rsidRDefault="00635115" w:rsidP="00635115">
      <w:pPr>
        <w:pStyle w:val="LNU-Normal"/>
      </w:pPr>
    </w:p>
    <w:p w14:paraId="1A5612CB" w14:textId="77777777" w:rsidR="00DB5866" w:rsidRPr="000968D4" w:rsidRDefault="00DB5866" w:rsidP="00635115">
      <w:pPr>
        <w:pStyle w:val="LNU-Normal"/>
      </w:pPr>
    </w:p>
    <w:p w14:paraId="53B4FAAA" w14:textId="77777777" w:rsidR="00DB5866" w:rsidRPr="000968D4" w:rsidRDefault="00DB5866" w:rsidP="00635115">
      <w:pPr>
        <w:pStyle w:val="LNU-Normal"/>
      </w:pPr>
    </w:p>
    <w:p w14:paraId="408D82DE" w14:textId="77777777" w:rsidR="00635115" w:rsidRPr="000968D4" w:rsidRDefault="00635115" w:rsidP="00635115">
      <w:pPr>
        <w:pStyle w:val="LNU-Normal"/>
      </w:pPr>
    </w:p>
    <w:p w14:paraId="77921A4A" w14:textId="77777777" w:rsidR="00635115" w:rsidRPr="000968D4" w:rsidRDefault="00635115" w:rsidP="00635115">
      <w:pPr>
        <w:pStyle w:val="LNU-Normal"/>
      </w:pPr>
    </w:p>
    <w:p w14:paraId="494A7E7E" w14:textId="77777777" w:rsidR="00874785" w:rsidRPr="000968D4" w:rsidRDefault="00874785" w:rsidP="00635115">
      <w:pPr>
        <w:pStyle w:val="LNU-Normal"/>
        <w:sectPr w:rsidR="00874785" w:rsidRPr="000968D4" w:rsidSect="00191FC5">
          <w:headerReference w:type="default" r:id="rId11"/>
          <w:headerReference w:type="first" r:id="rId12"/>
          <w:type w:val="continuous"/>
          <w:pgSz w:w="11906" w:h="16838" w:code="9"/>
          <w:pgMar w:top="4763" w:right="1985" w:bottom="0" w:left="1985" w:header="567" w:footer="0" w:gutter="0"/>
          <w:cols w:space="720"/>
          <w:titlePg/>
          <w:docGrid w:linePitch="360"/>
        </w:sectPr>
      </w:pPr>
    </w:p>
    <w:p w14:paraId="54114A32" w14:textId="31EAD88E" w:rsidR="00635115" w:rsidRPr="000968D4" w:rsidRDefault="00635115" w:rsidP="00635115">
      <w:pPr>
        <w:pStyle w:val="LNU-NoSpace9"/>
      </w:pPr>
      <w:r w:rsidRPr="000968D4">
        <w:t>D</w:t>
      </w:r>
      <w:r w:rsidR="00F62068" w:rsidRPr="000968D4">
        <w:t>okumenttyp</w:t>
      </w:r>
    </w:p>
    <w:p w14:paraId="277F1823" w14:textId="0A8855A9" w:rsidR="00635115" w:rsidRPr="000968D4" w:rsidRDefault="00F62068" w:rsidP="00635115">
      <w:pPr>
        <w:pStyle w:val="LNU-NoSpace9"/>
      </w:pPr>
      <w:r w:rsidRPr="000968D4">
        <w:rPr>
          <w:b/>
          <w:bCs/>
        </w:rPr>
        <w:t>Författare</w:t>
      </w:r>
      <w:r w:rsidR="00635115" w:rsidRPr="000968D4">
        <w:rPr>
          <w:b/>
          <w:bCs/>
        </w:rPr>
        <w:t>:</w:t>
      </w:r>
      <w:r w:rsidR="00635115" w:rsidRPr="000968D4">
        <w:t xml:space="preserve"> </w:t>
      </w:r>
      <w:r w:rsidRPr="000968D4">
        <w:t>Författarnamn</w:t>
      </w:r>
    </w:p>
    <w:p w14:paraId="2D40970A" w14:textId="49E77E99" w:rsidR="00635115" w:rsidRPr="000968D4" w:rsidRDefault="000968D4" w:rsidP="00635115">
      <w:pPr>
        <w:pStyle w:val="LNU-NoSpace9"/>
      </w:pPr>
      <w:r w:rsidRPr="000968D4">
        <w:rPr>
          <w:b/>
          <w:bCs/>
        </w:rPr>
        <w:t>Handledare</w:t>
      </w:r>
      <w:r w:rsidR="00635115" w:rsidRPr="000968D4">
        <w:rPr>
          <w:b/>
          <w:bCs/>
        </w:rPr>
        <w:t>:</w:t>
      </w:r>
      <w:r w:rsidR="00635115" w:rsidRPr="000968D4">
        <w:t xml:space="preserve"> </w:t>
      </w:r>
      <w:r w:rsidRPr="000968D4">
        <w:t>Handledarnamn</w:t>
      </w:r>
    </w:p>
    <w:p w14:paraId="539A7A4D" w14:textId="6F61C626" w:rsidR="00635115" w:rsidRPr="000968D4" w:rsidRDefault="000968D4" w:rsidP="00635115">
      <w:pPr>
        <w:pStyle w:val="LNU-NoSpace9"/>
      </w:pPr>
      <w:r w:rsidRPr="000968D4">
        <w:rPr>
          <w:b/>
          <w:bCs/>
        </w:rPr>
        <w:t>Examinator</w:t>
      </w:r>
      <w:r w:rsidR="00635115" w:rsidRPr="000968D4">
        <w:rPr>
          <w:b/>
          <w:bCs/>
        </w:rPr>
        <w:t>:</w:t>
      </w:r>
      <w:r w:rsidR="00635115" w:rsidRPr="000968D4">
        <w:t xml:space="preserve"> E</w:t>
      </w:r>
      <w:r w:rsidRPr="000968D4">
        <w:t>xaminatornamn</w:t>
      </w:r>
    </w:p>
    <w:p w14:paraId="7DDD0207" w14:textId="34A5B268" w:rsidR="00635115" w:rsidRPr="000968D4" w:rsidRDefault="000968D4" w:rsidP="00635115">
      <w:pPr>
        <w:pStyle w:val="LNU-NoSpace9"/>
      </w:pPr>
      <w:r w:rsidRPr="000968D4">
        <w:rPr>
          <w:b/>
          <w:bCs/>
        </w:rPr>
        <w:t>Lärosäte</w:t>
      </w:r>
      <w:r w:rsidR="00635115" w:rsidRPr="000968D4">
        <w:rPr>
          <w:b/>
          <w:bCs/>
        </w:rPr>
        <w:t>:</w:t>
      </w:r>
      <w:r w:rsidR="00635115" w:rsidRPr="000968D4">
        <w:t xml:space="preserve"> </w:t>
      </w:r>
      <w:r w:rsidRPr="000968D4">
        <w:t>Linn</w:t>
      </w:r>
      <w:r w:rsidR="00CC10F7">
        <w:t>é</w:t>
      </w:r>
      <w:r w:rsidRPr="000968D4">
        <w:t>universitetet</w:t>
      </w:r>
    </w:p>
    <w:p w14:paraId="024E25EC" w14:textId="146D4262" w:rsidR="00635115" w:rsidRPr="000968D4" w:rsidRDefault="00635115" w:rsidP="00635115">
      <w:pPr>
        <w:pStyle w:val="LNU-NoSpace9"/>
      </w:pPr>
      <w:r w:rsidRPr="000968D4">
        <w:rPr>
          <w:b/>
          <w:bCs/>
        </w:rPr>
        <w:t>Term</w:t>
      </w:r>
      <w:r w:rsidR="000968D4" w:rsidRPr="000968D4">
        <w:rPr>
          <w:b/>
          <w:bCs/>
        </w:rPr>
        <w:t>in</w:t>
      </w:r>
      <w:r w:rsidRPr="000968D4">
        <w:rPr>
          <w:b/>
          <w:bCs/>
        </w:rPr>
        <w:t>:</w:t>
      </w:r>
      <w:r w:rsidRPr="000968D4">
        <w:t xml:space="preserve"> xx00</w:t>
      </w:r>
    </w:p>
    <w:p w14:paraId="4B96AAA7" w14:textId="1391D090" w:rsidR="00635115" w:rsidRPr="000968D4" w:rsidRDefault="000968D4" w:rsidP="00635115">
      <w:pPr>
        <w:pStyle w:val="LNU-NoSpace9"/>
      </w:pPr>
      <w:r w:rsidRPr="000968D4">
        <w:rPr>
          <w:b/>
          <w:bCs/>
        </w:rPr>
        <w:t>Ämne</w:t>
      </w:r>
      <w:r w:rsidR="00635115" w:rsidRPr="000968D4">
        <w:rPr>
          <w:b/>
          <w:bCs/>
        </w:rPr>
        <w:t>:</w:t>
      </w:r>
      <w:r w:rsidR="00635115" w:rsidRPr="000968D4">
        <w:t xml:space="preserve"> </w:t>
      </w:r>
      <w:r w:rsidRPr="000968D4">
        <w:t>Ämne</w:t>
      </w:r>
    </w:p>
    <w:p w14:paraId="6F0D5485" w14:textId="569D5F25" w:rsidR="00191FC5" w:rsidRPr="000968D4" w:rsidRDefault="000968D4" w:rsidP="00191FC5">
      <w:pPr>
        <w:pStyle w:val="LNU-NoSpace9"/>
      </w:pPr>
      <w:r w:rsidRPr="000968D4">
        <w:rPr>
          <w:b/>
          <w:bCs/>
        </w:rPr>
        <w:t>Nivå</w:t>
      </w:r>
      <w:r w:rsidR="00635115" w:rsidRPr="000968D4">
        <w:rPr>
          <w:b/>
          <w:bCs/>
        </w:rPr>
        <w:t>:</w:t>
      </w:r>
      <w:r w:rsidR="00635115" w:rsidRPr="000968D4">
        <w:t xml:space="preserve"> </w:t>
      </w:r>
      <w:proofErr w:type="spellStart"/>
      <w:r w:rsidR="00635115" w:rsidRPr="000968D4">
        <w:t>xxxx</w:t>
      </w:r>
      <w:proofErr w:type="spellEnd"/>
    </w:p>
    <w:p w14:paraId="374B5405" w14:textId="0838331B" w:rsidR="00CE7029" w:rsidRPr="000968D4" w:rsidRDefault="00CE7029" w:rsidP="00191FC5">
      <w:pPr>
        <w:pStyle w:val="LNU-NoSpace9"/>
      </w:pPr>
      <w:r w:rsidRPr="000968D4">
        <w:br w:type="page"/>
      </w:r>
    </w:p>
    <w:p w14:paraId="63FB1106" w14:textId="77777777" w:rsidR="00CE7029" w:rsidRPr="000968D4" w:rsidRDefault="00CE7029" w:rsidP="00CE7029">
      <w:pPr>
        <w:pStyle w:val="LNU-Normal"/>
      </w:pPr>
    </w:p>
    <w:p w14:paraId="10B8714B" w14:textId="77777777" w:rsidR="003734F0" w:rsidRPr="000968D4" w:rsidRDefault="003734F0" w:rsidP="00CE7029">
      <w:pPr>
        <w:pStyle w:val="LNU-Normal"/>
        <w:sectPr w:rsidR="003734F0" w:rsidRPr="000968D4" w:rsidSect="0099646C">
          <w:footerReference w:type="default" r:id="rId13"/>
          <w:type w:val="continuous"/>
          <w:pgSz w:w="11906" w:h="16838" w:code="9"/>
          <w:pgMar w:top="0" w:right="1985" w:bottom="0" w:left="6521" w:header="0" w:footer="0" w:gutter="0"/>
          <w:cols w:space="720"/>
          <w:titlePg/>
          <w:docGrid w:linePitch="360"/>
        </w:sectPr>
      </w:pPr>
    </w:p>
    <w:p w14:paraId="32C0EC0C" w14:textId="5B4F6233" w:rsidR="000968D4" w:rsidRDefault="000968D4" w:rsidP="00FE4DE9">
      <w:pPr>
        <w:pStyle w:val="LNU-Heading-Abstract"/>
      </w:pPr>
      <w:r>
        <w:t>Engelsk titel</w:t>
      </w:r>
    </w:p>
    <w:p w14:paraId="6A69B7BA" w14:textId="0D8D30DB" w:rsidR="000968D4" w:rsidRPr="000968D4" w:rsidRDefault="000968D4" w:rsidP="000968D4">
      <w:pPr>
        <w:pStyle w:val="LNU-NormalTimes11"/>
      </w:pPr>
      <w:r>
        <w:t>Skriv engelsk titel här</w:t>
      </w:r>
    </w:p>
    <w:p w14:paraId="4FBD10F9" w14:textId="5F78A78E" w:rsidR="003734F0" w:rsidRPr="000968D4" w:rsidRDefault="003734F0" w:rsidP="00FE4DE9">
      <w:pPr>
        <w:pStyle w:val="LNU-Heading-Abstract"/>
      </w:pPr>
      <w:r w:rsidRPr="000968D4">
        <w:t>Abstra</w:t>
      </w:r>
      <w:r w:rsidR="000968D4" w:rsidRPr="000968D4">
        <w:t>kt</w:t>
      </w:r>
    </w:p>
    <w:p w14:paraId="40EAF5DE" w14:textId="1A115A77" w:rsidR="003734F0" w:rsidRPr="000968D4" w:rsidRDefault="000968D4" w:rsidP="00FE4DE9">
      <w:pPr>
        <w:pStyle w:val="LNU-NormalTimes11"/>
        <w:rPr>
          <w:rFonts w:ascii="Arial" w:hAnsi="Arial"/>
          <w:b/>
          <w:sz w:val="36"/>
        </w:rPr>
      </w:pPr>
      <w:r w:rsidRPr="000968D4">
        <w:t>Skriv abstrakt här</w:t>
      </w:r>
    </w:p>
    <w:p w14:paraId="7935995B" w14:textId="7455B1B2" w:rsidR="00FE4DE9" w:rsidRPr="000968D4" w:rsidRDefault="000968D4" w:rsidP="00FE4DE9">
      <w:pPr>
        <w:pStyle w:val="LNU-Heading-Abstract"/>
      </w:pPr>
      <w:r>
        <w:t>Nyckelord</w:t>
      </w:r>
    </w:p>
    <w:p w14:paraId="7DC346D0" w14:textId="09FDB5DC" w:rsidR="00FE4DE9" w:rsidRPr="000968D4" w:rsidRDefault="000968D4" w:rsidP="00FE4DE9">
      <w:pPr>
        <w:pStyle w:val="LNU-NormalTimes11"/>
      </w:pPr>
      <w:r>
        <w:t>Skriv nyckelord</w:t>
      </w:r>
    </w:p>
    <w:p w14:paraId="6867F993" w14:textId="5F6A038F" w:rsidR="00FE4DE9" w:rsidRPr="000968D4" w:rsidRDefault="000968D4" w:rsidP="00FE4DE9">
      <w:pPr>
        <w:pStyle w:val="LNU-Heading-Abstract"/>
      </w:pPr>
      <w:r>
        <w:t>Tack</w:t>
      </w:r>
    </w:p>
    <w:p w14:paraId="67AF96BE" w14:textId="7C97EFF0" w:rsidR="00FE4DE9" w:rsidRPr="000968D4" w:rsidRDefault="000968D4" w:rsidP="00FE4DE9">
      <w:pPr>
        <w:pStyle w:val="LNU-NormalTimes11"/>
      </w:pPr>
      <w:r>
        <w:t>Skriv tack.</w:t>
      </w:r>
    </w:p>
    <w:p w14:paraId="6BD70FE6" w14:textId="77777777" w:rsidR="007B583B" w:rsidRPr="000968D4" w:rsidRDefault="007B583B" w:rsidP="003734F0">
      <w:pPr>
        <w:pStyle w:val="LNU-Normal"/>
      </w:pPr>
    </w:p>
    <w:p w14:paraId="0C2BC18B" w14:textId="77777777" w:rsidR="003734F0" w:rsidRPr="000968D4" w:rsidRDefault="003734F0" w:rsidP="003734F0">
      <w:pPr>
        <w:pStyle w:val="LNU-Normal"/>
      </w:pPr>
    </w:p>
    <w:p w14:paraId="6FB91045" w14:textId="77777777" w:rsidR="003734F0" w:rsidRPr="000968D4" w:rsidRDefault="003734F0" w:rsidP="003734F0">
      <w:pPr>
        <w:pStyle w:val="LNU-Normal"/>
        <w:sectPr w:rsidR="003734F0" w:rsidRPr="000968D4" w:rsidSect="00192644">
          <w:headerReference w:type="first" r:id="rId14"/>
          <w:pgSz w:w="11906" w:h="16838" w:code="9"/>
          <w:pgMar w:top="2268" w:right="1985" w:bottom="1440" w:left="1985" w:header="567" w:footer="720" w:gutter="0"/>
          <w:cols w:space="720"/>
          <w:titlePg/>
          <w:docGrid w:linePitch="360"/>
        </w:sectPr>
      </w:pPr>
    </w:p>
    <w:sdt>
      <w:sdtPr>
        <w:rPr>
          <w:rFonts w:ascii="Arial" w:eastAsiaTheme="minorEastAsia" w:hAnsi="Arial" w:cstheme="minorBidi"/>
          <w:color w:val="auto"/>
          <w:sz w:val="20"/>
          <w:szCs w:val="20"/>
        </w:rPr>
        <w:id w:val="147040170"/>
        <w:docPartObj>
          <w:docPartGallery w:val="Table of Contents"/>
          <w:docPartUnique/>
        </w:docPartObj>
      </w:sdtPr>
      <w:sdtEndPr>
        <w:rPr>
          <w:rFonts w:ascii="Times New Roman" w:hAnsi="Times New Roman"/>
          <w:sz w:val="22"/>
        </w:rPr>
      </w:sdtEndPr>
      <w:sdtContent>
        <w:p w14:paraId="5F04BA44" w14:textId="4E8D395C" w:rsidR="00F43F9C" w:rsidRPr="000968D4" w:rsidRDefault="0077770F" w:rsidP="007B583B">
          <w:pPr>
            <w:pStyle w:val="Innehllsfrteckningsrubrik"/>
            <w:spacing w:before="360" w:after="120"/>
            <w:rPr>
              <w:rStyle w:val="LNU-TOCRubrikChar"/>
            </w:rPr>
          </w:pPr>
          <w:r>
            <w:rPr>
              <w:rStyle w:val="LNU-TOCRubrikChar"/>
            </w:rPr>
            <w:t>Innehållsförteckning</w:t>
          </w:r>
        </w:p>
        <w:p w14:paraId="7023BDA9" w14:textId="05110003" w:rsidR="0077770F" w:rsidRDefault="002F6819">
          <w:pPr>
            <w:pStyle w:val="Innehll1"/>
            <w:rPr>
              <w:rFonts w:asciiTheme="minorHAnsi" w:eastAsiaTheme="minorEastAsia" w:hAnsiTheme="minorHAnsi"/>
              <w:b w:val="0"/>
              <w:noProof/>
              <w:sz w:val="24"/>
              <w:lang w:val="en-US"/>
            </w:rPr>
          </w:pPr>
          <w:r w:rsidRPr="000968D4">
            <w:fldChar w:fldCharType="begin"/>
          </w:r>
          <w:r w:rsidRPr="000968D4">
            <w:instrText xml:space="preserve"> </w:instrText>
          </w:r>
          <w:r w:rsidR="001766B8" w:rsidRPr="001766B8">
            <w:instrText>TOC \h \z \t "LNU-Heading 1,1,LNU-Heading 2,2,LNU-Heading 3,3;LNU-Heading 1;1;LNU-Heading 2;2;LNU-Heading 3;3"</w:instrText>
          </w:r>
          <w:r w:rsidR="001766B8">
            <w:instrText xml:space="preserve"> </w:instrText>
          </w:r>
          <w:r w:rsidRPr="000968D4">
            <w:fldChar w:fldCharType="separate"/>
          </w:r>
          <w:hyperlink w:anchor="_Toc205983662" w:history="1">
            <w:r w:rsidR="0077770F" w:rsidRPr="004E22A7">
              <w:rPr>
                <w:rStyle w:val="Hyperlnk"/>
                <w:noProof/>
              </w:rPr>
              <w:t>1</w:t>
            </w:r>
            <w:r w:rsidR="0077770F">
              <w:rPr>
                <w:rFonts w:asciiTheme="minorHAnsi" w:eastAsiaTheme="minorEastAsia" w:hAnsiTheme="minorHAnsi"/>
                <w:b w:val="0"/>
                <w:noProof/>
                <w:sz w:val="24"/>
                <w:lang w:val="en-US"/>
              </w:rPr>
              <w:tab/>
            </w:r>
            <w:r w:rsidR="0077770F" w:rsidRPr="004E22A7">
              <w:rPr>
                <w:rStyle w:val="Hyperlnk"/>
                <w:noProof/>
              </w:rPr>
              <w:t>Inledning</w:t>
            </w:r>
            <w:r w:rsidR="0077770F">
              <w:rPr>
                <w:noProof/>
                <w:webHidden/>
              </w:rPr>
              <w:tab/>
            </w:r>
            <w:r w:rsidR="0077770F">
              <w:rPr>
                <w:noProof/>
                <w:webHidden/>
              </w:rPr>
              <w:fldChar w:fldCharType="begin"/>
            </w:r>
            <w:r w:rsidR="0077770F">
              <w:rPr>
                <w:noProof/>
                <w:webHidden/>
              </w:rPr>
              <w:instrText xml:space="preserve"> PAGEREF _Toc205983662 \h </w:instrText>
            </w:r>
            <w:r w:rsidR="0077770F">
              <w:rPr>
                <w:noProof/>
                <w:webHidden/>
              </w:rPr>
            </w:r>
            <w:r w:rsidR="0077770F">
              <w:rPr>
                <w:noProof/>
                <w:webHidden/>
              </w:rPr>
              <w:fldChar w:fldCharType="separate"/>
            </w:r>
            <w:r w:rsidR="0077770F">
              <w:rPr>
                <w:noProof/>
                <w:webHidden/>
              </w:rPr>
              <w:t>1</w:t>
            </w:r>
            <w:r w:rsidR="0077770F">
              <w:rPr>
                <w:noProof/>
                <w:webHidden/>
              </w:rPr>
              <w:fldChar w:fldCharType="end"/>
            </w:r>
          </w:hyperlink>
        </w:p>
        <w:p w14:paraId="1F23D3BB" w14:textId="262FDFE7" w:rsidR="3494E766" w:rsidRPr="000968D4" w:rsidRDefault="002F6819" w:rsidP="008B20B3">
          <w:pPr>
            <w:pStyle w:val="Innehll2"/>
            <w:ind w:left="0"/>
            <w:rPr>
              <w:rStyle w:val="Hyperlnk"/>
            </w:rPr>
          </w:pPr>
          <w:r w:rsidRPr="000968D4">
            <w:fldChar w:fldCharType="end"/>
          </w:r>
        </w:p>
      </w:sdtContent>
    </w:sdt>
    <w:p w14:paraId="0017F253" w14:textId="35D964F4" w:rsidR="00F43F9C" w:rsidRPr="000968D4" w:rsidRDefault="00F43F9C" w:rsidP="001705BA"/>
    <w:p w14:paraId="31B803AA" w14:textId="504380B5" w:rsidR="00700C60" w:rsidRPr="000968D4" w:rsidRDefault="0077770F" w:rsidP="009D7053">
      <w:pPr>
        <w:pStyle w:val="LNU-TOCRubrik"/>
      </w:pPr>
      <w:r>
        <w:t>Bilagor</w:t>
      </w:r>
    </w:p>
    <w:p w14:paraId="02658493" w14:textId="4553B2CB" w:rsidR="00942A71" w:rsidRPr="000968D4" w:rsidRDefault="0077770F" w:rsidP="00983402">
      <w:pPr>
        <w:pStyle w:val="LNU-NormalTimes11"/>
      </w:pPr>
      <w:r w:rsidRPr="0077770F">
        <w:t>Gör innehållsförteckning för eventuella bilagor manuellt</w:t>
      </w:r>
    </w:p>
    <w:p w14:paraId="7FBE809E" w14:textId="77777777" w:rsidR="00796E31" w:rsidRPr="000968D4" w:rsidRDefault="00796E31" w:rsidP="00983402">
      <w:pPr>
        <w:pStyle w:val="LNU-NormalTimes11"/>
      </w:pPr>
    </w:p>
    <w:p w14:paraId="5A9EBA09" w14:textId="77777777" w:rsidR="00796E31" w:rsidRPr="000968D4" w:rsidRDefault="00796E31" w:rsidP="00983402">
      <w:pPr>
        <w:pStyle w:val="LNU-NormalTimes11"/>
      </w:pPr>
    </w:p>
    <w:p w14:paraId="6E404308" w14:textId="77777777" w:rsidR="00942A71" w:rsidRPr="000968D4" w:rsidRDefault="00942A71" w:rsidP="00983402">
      <w:pPr>
        <w:pStyle w:val="LNU-NormalTimes11"/>
      </w:pPr>
    </w:p>
    <w:p w14:paraId="46F12776" w14:textId="77777777" w:rsidR="00DD055A" w:rsidRPr="000968D4" w:rsidRDefault="00DD055A" w:rsidP="0022349C">
      <w:pPr>
        <w:pStyle w:val="Innehllsfrteckningsrubrik"/>
        <w:sectPr w:rsidR="00DD055A" w:rsidRPr="000968D4" w:rsidSect="00192644">
          <w:pgSz w:w="11906" w:h="16838" w:code="9"/>
          <w:pgMar w:top="2268" w:right="1985" w:bottom="1440" w:left="1985" w:header="567" w:footer="720" w:gutter="0"/>
          <w:cols w:space="720"/>
          <w:titlePg/>
          <w:docGrid w:linePitch="360"/>
        </w:sectPr>
      </w:pPr>
    </w:p>
    <w:p w14:paraId="7DAF082F" w14:textId="5B7EEA1E" w:rsidR="00F24C7C" w:rsidRPr="000968D4" w:rsidRDefault="00F24C7C" w:rsidP="00F24C7C">
      <w:pPr>
        <w:pStyle w:val="LNU-Heading1"/>
      </w:pPr>
      <w:bookmarkStart w:id="0" w:name="_Toc205983662"/>
      <w:r w:rsidRPr="000968D4">
        <w:t>I</w:t>
      </w:r>
      <w:r w:rsidR="0077770F">
        <w:t>nledning</w:t>
      </w:r>
      <w:bookmarkEnd w:id="0"/>
    </w:p>
    <w:p w14:paraId="7E4B8E55" w14:textId="560D60CF" w:rsidR="00364BE0" w:rsidRPr="000968D4" w:rsidRDefault="0077770F" w:rsidP="005F34DD">
      <w:pPr>
        <w:pStyle w:val="LNU-NormalTimes11"/>
      </w:pPr>
      <w:r>
        <w:t>Skriv din inledning här.</w:t>
      </w:r>
    </w:p>
    <w:p w14:paraId="7A60E879" w14:textId="77777777" w:rsidR="00AF58A4" w:rsidRPr="000968D4" w:rsidRDefault="00AF58A4" w:rsidP="008A015B">
      <w:pPr>
        <w:pStyle w:val="LNU-Normal"/>
      </w:pPr>
    </w:p>
    <w:p w14:paraId="050AB7D5" w14:textId="77777777" w:rsidR="00AF58A4" w:rsidRPr="000968D4" w:rsidRDefault="00AF58A4" w:rsidP="008A015B">
      <w:pPr>
        <w:pStyle w:val="LNU-Normal"/>
        <w:sectPr w:rsidR="00AF58A4" w:rsidRPr="000968D4" w:rsidSect="00192644">
          <w:headerReference w:type="default" r:id="rId15"/>
          <w:footerReference w:type="default" r:id="rId16"/>
          <w:footerReference w:type="first" r:id="rId17"/>
          <w:pgSz w:w="11906" w:h="16838" w:code="9"/>
          <w:pgMar w:top="2268" w:right="1985" w:bottom="1440" w:left="1985" w:header="567" w:footer="720" w:gutter="0"/>
          <w:pgNumType w:start="1"/>
          <w:cols w:space="720"/>
          <w:docGrid w:linePitch="360"/>
        </w:sectPr>
      </w:pPr>
    </w:p>
    <w:p w14:paraId="28D6827D" w14:textId="163B5CF6" w:rsidR="00AF58A4" w:rsidRPr="000968D4" w:rsidRDefault="0077770F" w:rsidP="005A2DD2">
      <w:pPr>
        <w:pStyle w:val="LNU-Heading-Abstract"/>
      </w:pPr>
      <w:r>
        <w:t>Bilaga</w:t>
      </w:r>
      <w:r w:rsidR="005A2DD2" w:rsidRPr="000968D4">
        <w:t xml:space="preserve"> 1</w:t>
      </w:r>
    </w:p>
    <w:p w14:paraId="6C48BE51" w14:textId="56FC10F8" w:rsidR="0078614D" w:rsidRPr="000968D4" w:rsidRDefault="0077770F" w:rsidP="00711633">
      <w:pPr>
        <w:pStyle w:val="LNU-NormalTimes11"/>
      </w:pPr>
      <w:r>
        <w:t xml:space="preserve">Observera att bilagor har separat sidnumrering och att du för </w:t>
      </w:r>
      <w:r>
        <w:br/>
        <w:t>dessa gör sidnumrering manuellt.</w:t>
      </w:r>
    </w:p>
    <w:sectPr w:rsidR="0078614D" w:rsidRPr="000968D4" w:rsidSect="00192644">
      <w:footerReference w:type="default" r:id="rId18"/>
      <w:pgSz w:w="11906" w:h="16838" w:code="9"/>
      <w:pgMar w:top="2268" w:right="1985" w:bottom="1440" w:left="1985" w:header="567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83171" w14:textId="77777777" w:rsidR="00472631" w:rsidRPr="00CD6501" w:rsidRDefault="00472631" w:rsidP="00A26B16">
      <w:pPr>
        <w:spacing w:after="0" w:line="240" w:lineRule="auto"/>
      </w:pPr>
      <w:r w:rsidRPr="00CD6501">
        <w:separator/>
      </w:r>
    </w:p>
  </w:endnote>
  <w:endnote w:type="continuationSeparator" w:id="0">
    <w:p w14:paraId="13C573CF" w14:textId="77777777" w:rsidR="00472631" w:rsidRPr="00CD6501" w:rsidRDefault="00472631" w:rsidP="00A26B16">
      <w:pPr>
        <w:spacing w:after="0" w:line="240" w:lineRule="auto"/>
      </w:pPr>
      <w:r w:rsidRPr="00CD6501">
        <w:continuationSeparator/>
      </w:r>
    </w:p>
  </w:endnote>
  <w:endnote w:type="continuationNotice" w:id="1">
    <w:p w14:paraId="105B009E" w14:textId="77777777" w:rsidR="00472631" w:rsidRPr="00CD6501" w:rsidRDefault="004726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B0937" w14:textId="77777777" w:rsidR="00191FC5" w:rsidRDefault="00191FC5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BF7BE" w14:textId="0761CE18" w:rsidR="0068032B" w:rsidRPr="00CD6501" w:rsidRDefault="00F62068" w:rsidP="0068032B">
    <w:pPr>
      <w:pStyle w:val="Sidfot"/>
      <w:jc w:val="right"/>
    </w:pPr>
    <w:r>
      <w:t>Sida</w:t>
    </w:r>
    <w:r w:rsidR="0068032B" w:rsidRPr="00CD6501">
      <w:t xml:space="preserve"> </w:t>
    </w:r>
    <w:r w:rsidR="0068032B" w:rsidRPr="00CD6501">
      <w:fldChar w:fldCharType="begin"/>
    </w:r>
    <w:r w:rsidR="0068032B" w:rsidRPr="00CD6501">
      <w:instrText xml:space="preserve"> PAGE  \* Arabic  \* MERGEFORMAT </w:instrText>
    </w:r>
    <w:r w:rsidR="0068032B" w:rsidRPr="00CD6501">
      <w:fldChar w:fldCharType="separate"/>
    </w:r>
    <w:r w:rsidR="0068032B" w:rsidRPr="00CD6501">
      <w:rPr>
        <w:noProof/>
      </w:rPr>
      <w:t>1</w:t>
    </w:r>
    <w:r w:rsidR="0068032B" w:rsidRPr="00CD6501">
      <w:fldChar w:fldCharType="end"/>
    </w:r>
    <w:r w:rsidR="00293877">
      <w:t xml:space="preserve"> (</w:t>
    </w:r>
    <w:r w:rsidR="00293877" w:rsidRPr="00CD6501">
      <w:fldChar w:fldCharType="begin"/>
    </w:r>
    <w:r w:rsidR="00293877" w:rsidRPr="00CD6501">
      <w:instrText xml:space="preserve"> </w:instrText>
    </w:r>
    <w:r w:rsidR="00293877">
      <w:instrText>SECTIONPAGES</w:instrText>
    </w:r>
    <w:r w:rsidR="00293877" w:rsidRPr="00CD6501">
      <w:instrText xml:space="preserve"> </w:instrText>
    </w:r>
    <w:r w:rsidR="00293877" w:rsidRPr="00CD6501">
      <w:fldChar w:fldCharType="separate"/>
    </w:r>
    <w:r w:rsidR="00446911">
      <w:rPr>
        <w:noProof/>
      </w:rPr>
      <w:t>1</w:t>
    </w:r>
    <w:r w:rsidR="00293877" w:rsidRPr="00CD6501">
      <w:fldChar w:fldCharType="end"/>
    </w:r>
    <w:r w:rsidR="00293877"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F7405" w14:textId="77777777" w:rsidR="00AC4516" w:rsidRPr="00CD6501" w:rsidRDefault="00AC4516" w:rsidP="00AC4516">
    <w:pPr>
      <w:pStyle w:val="Sidfot"/>
      <w:ind w:left="142"/>
      <w:jc w:val="right"/>
    </w:pPr>
    <w:r w:rsidRPr="00CD6501">
      <w:t xml:space="preserve">Sida </w:t>
    </w:r>
    <w:r w:rsidRPr="00CD6501">
      <w:fldChar w:fldCharType="begin"/>
    </w:r>
    <w:r w:rsidRPr="00CD6501">
      <w:instrText xml:space="preserve"> PAGE  \* Arabic  \* MERGEFORMAT </w:instrText>
    </w:r>
    <w:r w:rsidRPr="00CD6501">
      <w:fldChar w:fldCharType="separate"/>
    </w:r>
    <w:r w:rsidRPr="00CD6501">
      <w:t>1</w:t>
    </w:r>
    <w:r w:rsidRPr="00CD6501">
      <w:fldChar w:fldCharType="end"/>
    </w:r>
    <w:r w:rsidRPr="00CD6501">
      <w:t xml:space="preserve"> (</w:t>
    </w:r>
    <w:fldSimple w:instr="SECTIONPAGES  \* Arabic  \* MERGEFORMAT">
      <w:r w:rsidR="0068032B" w:rsidRPr="00CD6501">
        <w:rPr>
          <w:noProof/>
        </w:rPr>
        <w:t>3</w:t>
      </w:r>
    </w:fldSimple>
    <w:r w:rsidRPr="00CD6501">
      <w:t>)</w:t>
    </w:r>
  </w:p>
  <w:p w14:paraId="0CF2DACE" w14:textId="77777777" w:rsidR="00AC4516" w:rsidRPr="00CD6501" w:rsidRDefault="00AC4516" w:rsidP="00AC4516">
    <w:pPr>
      <w:pStyle w:val="Sidfo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EA742" w14:textId="47B58C7E" w:rsidR="003358DA" w:rsidRPr="00711633" w:rsidRDefault="00F62068" w:rsidP="006F2A15">
    <w:pPr>
      <w:pStyle w:val="Sidfot"/>
      <w:jc w:val="right"/>
      <w:rPr>
        <w:lang w:val="en-US"/>
      </w:rPr>
    </w:pPr>
    <w:r>
      <w:rPr>
        <w:lang w:val="en-US"/>
      </w:rPr>
      <w:t>Sida</w:t>
    </w:r>
    <w:r w:rsidR="006F2A15">
      <w:rPr>
        <w:lang w:val="en-US"/>
      </w:rPr>
      <w:t xml:space="preserve"> </w:t>
    </w:r>
    <w:r w:rsidR="00711633">
      <w:rPr>
        <w:lang w:val="en-US"/>
      </w:rPr>
      <w:fldChar w:fldCharType="begin"/>
    </w:r>
    <w:r w:rsidR="00711633">
      <w:rPr>
        <w:lang w:val="en-US"/>
      </w:rPr>
      <w:instrText xml:space="preserve"> PAGE  </w:instrText>
    </w:r>
    <w:r w:rsidR="006F2A15" w:rsidRPr="006F2A15">
      <w:rPr>
        <w:lang w:val="en-US"/>
      </w:rPr>
      <w:instrText xml:space="preserve">  \* Arabic </w:instrText>
    </w:r>
    <w:r w:rsidR="00711633">
      <w:rPr>
        <w:lang w:val="en-US"/>
      </w:rPr>
      <w:instrText xml:space="preserve"> \* MERGEFORMAT </w:instrText>
    </w:r>
    <w:r w:rsidR="00711633">
      <w:rPr>
        <w:lang w:val="en-US"/>
      </w:rPr>
      <w:fldChar w:fldCharType="separate"/>
    </w:r>
    <w:r w:rsidR="00711633">
      <w:rPr>
        <w:noProof/>
        <w:lang w:val="en-US"/>
      </w:rPr>
      <w:t>1</w:t>
    </w:r>
    <w:r w:rsidR="00711633">
      <w:rPr>
        <w:lang w:val="en-US"/>
      </w:rPr>
      <w:fldChar w:fldCharType="end"/>
    </w:r>
    <w:r w:rsidR="006F2A15">
      <w:rPr>
        <w:lang w:val="en-US"/>
      </w:rPr>
      <w:t xml:space="preserve"> (</w:t>
    </w:r>
    <w:r w:rsidR="006F2A15">
      <w:rPr>
        <w:lang w:val="en-US"/>
      </w:rPr>
      <w:fldChar w:fldCharType="begin"/>
    </w:r>
    <w:r w:rsidR="006F2A15">
      <w:rPr>
        <w:lang w:val="en-US"/>
      </w:rPr>
      <w:instrText xml:space="preserve"> SECTIONPAGES  \* Arabic  \* MERGEFORMAT </w:instrText>
    </w:r>
    <w:r w:rsidR="006F2A15">
      <w:rPr>
        <w:lang w:val="en-US"/>
      </w:rPr>
      <w:fldChar w:fldCharType="separate"/>
    </w:r>
    <w:r w:rsidR="00446911">
      <w:rPr>
        <w:noProof/>
        <w:lang w:val="en-US"/>
      </w:rPr>
      <w:t>1</w:t>
    </w:r>
    <w:r w:rsidR="006F2A15">
      <w:rPr>
        <w:lang w:val="en-US"/>
      </w:rPr>
      <w:fldChar w:fldCharType="end"/>
    </w:r>
    <w:r w:rsidR="006F2A15">
      <w:rPr>
        <w:lang w:val="en-US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613D2" w14:textId="77777777" w:rsidR="00472631" w:rsidRPr="00CD6501" w:rsidRDefault="00472631" w:rsidP="00A26B16">
      <w:pPr>
        <w:spacing w:after="0" w:line="240" w:lineRule="auto"/>
      </w:pPr>
      <w:r w:rsidRPr="00CD6501">
        <w:separator/>
      </w:r>
    </w:p>
  </w:footnote>
  <w:footnote w:type="continuationSeparator" w:id="0">
    <w:p w14:paraId="13756A41" w14:textId="77777777" w:rsidR="00472631" w:rsidRPr="00CD6501" w:rsidRDefault="00472631" w:rsidP="00A26B16">
      <w:pPr>
        <w:spacing w:after="0" w:line="240" w:lineRule="auto"/>
      </w:pPr>
      <w:r w:rsidRPr="00CD6501">
        <w:continuationSeparator/>
      </w:r>
    </w:p>
  </w:footnote>
  <w:footnote w:type="continuationNotice" w:id="1">
    <w:p w14:paraId="543BA1D8" w14:textId="77777777" w:rsidR="00472631" w:rsidRPr="00CD6501" w:rsidRDefault="0047263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F8F0D" w14:textId="6431900C" w:rsidR="00E9351E" w:rsidRPr="00CD6501" w:rsidRDefault="00E9351E" w:rsidP="00AF58A4">
    <w:pPr>
      <w:pStyle w:val="Ingetavstnd"/>
      <w:ind w:left="-340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9CEB8" w14:textId="7FC2B5A1" w:rsidR="00081A26" w:rsidRPr="00CD6501" w:rsidRDefault="00F34682" w:rsidP="004E0EF4">
    <w:pPr>
      <w:pStyle w:val="Sidhuvud"/>
      <w:spacing w:before="20"/>
      <w:ind w:left="-3402"/>
    </w:pPr>
    <w:r w:rsidRPr="00CD6501">
      <w:rPr>
        <w:noProof/>
      </w:rPr>
      <w:drawing>
        <wp:anchor distT="0" distB="0" distL="114300" distR="114300" simplePos="0" relativeHeight="251664384" behindDoc="0" locked="0" layoutInCell="1" allowOverlap="1" wp14:anchorId="1D325747" wp14:editId="4FF81EA4">
          <wp:simplePos x="0" y="0"/>
          <wp:positionH relativeFrom="page">
            <wp:posOffset>361950</wp:posOffset>
          </wp:positionH>
          <wp:positionV relativeFrom="page">
            <wp:posOffset>373272</wp:posOffset>
          </wp:positionV>
          <wp:extent cx="2051640" cy="308195"/>
          <wp:effectExtent l="0" t="0" r="6350" b="0"/>
          <wp:wrapNone/>
          <wp:docPr id="53641502" name="Graph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641502" name="Graphic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1640" cy="308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B5866" w:rsidRPr="00CD6501">
      <w:rPr>
        <w:noProof/>
      </w:rPr>
      <w:drawing>
        <wp:anchor distT="0" distB="0" distL="114300" distR="114300" simplePos="0" relativeHeight="251663360" behindDoc="1" locked="0" layoutInCell="1" allowOverlap="1" wp14:anchorId="6BBEDF4A" wp14:editId="6DA35F0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4680" cy="10692720"/>
          <wp:effectExtent l="0" t="0" r="0" b="0"/>
          <wp:wrapNone/>
          <wp:docPr id="1218919753" name="Graphic 2" descr="Sotakleja flower backgroun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0149380" name="Graphic 2" descr="Sotakleja flower background imag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680" cy="1069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D537B" w14:textId="77777777" w:rsidR="00E53460" w:rsidRPr="00CD6501" w:rsidRDefault="00E53460" w:rsidP="004E0EF4">
    <w:pPr>
      <w:pStyle w:val="Sidhuvud"/>
      <w:spacing w:before="20"/>
      <w:ind w:left="-3402"/>
    </w:pPr>
    <w:r w:rsidRPr="00CD6501">
      <w:rPr>
        <w:noProof/>
      </w:rPr>
      <w:drawing>
        <wp:anchor distT="0" distB="0" distL="114300" distR="114300" simplePos="0" relativeHeight="251660288" behindDoc="0" locked="0" layoutInCell="1" allowOverlap="1" wp14:anchorId="101875AC" wp14:editId="78B2E142">
          <wp:simplePos x="0" y="0"/>
          <wp:positionH relativeFrom="page">
            <wp:posOffset>361950</wp:posOffset>
          </wp:positionH>
          <wp:positionV relativeFrom="page">
            <wp:posOffset>373353</wp:posOffset>
          </wp:positionV>
          <wp:extent cx="2050560" cy="308033"/>
          <wp:effectExtent l="0" t="0" r="6985" b="0"/>
          <wp:wrapNone/>
          <wp:docPr id="2007938692" name="Graph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7938692" name="Graphic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0560" cy="3080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3866C" w14:textId="06E72B0A" w:rsidR="00E9351E" w:rsidRPr="00CD6501" w:rsidRDefault="00E9351E" w:rsidP="004E0EF4">
    <w:pPr>
      <w:pStyle w:val="Ingetavstnd"/>
      <w:spacing w:before="20"/>
      <w:ind w:left="-3402"/>
    </w:pPr>
    <w:r w:rsidRPr="00CD6501">
      <w:rPr>
        <w:noProof/>
      </w:rPr>
      <w:drawing>
        <wp:anchor distT="0" distB="0" distL="114300" distR="114300" simplePos="0" relativeHeight="251661312" behindDoc="0" locked="0" layoutInCell="1" allowOverlap="1" wp14:anchorId="6D6AC571" wp14:editId="4C8368F2">
          <wp:simplePos x="0" y="0"/>
          <wp:positionH relativeFrom="page">
            <wp:posOffset>361950</wp:posOffset>
          </wp:positionH>
          <wp:positionV relativeFrom="page">
            <wp:posOffset>373272</wp:posOffset>
          </wp:positionV>
          <wp:extent cx="2051640" cy="308195"/>
          <wp:effectExtent l="0" t="0" r="6350" b="0"/>
          <wp:wrapNone/>
          <wp:docPr id="2065681074" name="Graph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681074" name="Graphic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1640" cy="308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314D7"/>
    <w:multiLevelType w:val="hybridMultilevel"/>
    <w:tmpl w:val="5BC02C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707D3F"/>
    <w:multiLevelType w:val="multilevel"/>
    <w:tmpl w:val="128AAD5C"/>
    <w:lvl w:ilvl="0">
      <w:start w:val="1"/>
      <w:numFmt w:val="decimal"/>
      <w:pStyle w:val="LNU-Heading1"/>
      <w:lvlText w:val="%1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LNU-Heading2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pStyle w:val="LNU-Heading3"/>
      <w:lvlText w:val="%1.%2.%3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pStyle w:val="LNU-Heading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34" w:hanging="113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4" w:hanging="113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4" w:hanging="1134"/>
      </w:pPr>
      <w:rPr>
        <w:rFonts w:hint="default"/>
      </w:rPr>
    </w:lvl>
  </w:abstractNum>
  <w:abstractNum w:abstractNumId="2" w15:restartNumberingAfterBreak="0">
    <w:nsid w:val="72D775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9420627">
    <w:abstractNumId w:val="0"/>
  </w:num>
  <w:num w:numId="2" w16cid:durableId="496507147">
    <w:abstractNumId w:val="2"/>
  </w:num>
  <w:num w:numId="3" w16cid:durableId="19493099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LockTheme/>
  <w:styleLockQFSet/>
  <w:defaultTabStop w:val="720"/>
  <w:hyphenationZone w:val="425"/>
  <w:doNotShadeFormData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801"/>
    <w:rsid w:val="000025F6"/>
    <w:rsid w:val="000072B3"/>
    <w:rsid w:val="00010457"/>
    <w:rsid w:val="00010840"/>
    <w:rsid w:val="00011DE5"/>
    <w:rsid w:val="00013D73"/>
    <w:rsid w:val="00020355"/>
    <w:rsid w:val="00021C42"/>
    <w:rsid w:val="00022567"/>
    <w:rsid w:val="000231C6"/>
    <w:rsid w:val="00023FF3"/>
    <w:rsid w:val="0002721A"/>
    <w:rsid w:val="000309AA"/>
    <w:rsid w:val="00033100"/>
    <w:rsid w:val="00033F0B"/>
    <w:rsid w:val="00034CFA"/>
    <w:rsid w:val="00035348"/>
    <w:rsid w:val="00035A71"/>
    <w:rsid w:val="00040091"/>
    <w:rsid w:val="000407DB"/>
    <w:rsid w:val="00043447"/>
    <w:rsid w:val="00043B43"/>
    <w:rsid w:val="00045213"/>
    <w:rsid w:val="00046884"/>
    <w:rsid w:val="000552F6"/>
    <w:rsid w:val="00055F9E"/>
    <w:rsid w:val="0005666E"/>
    <w:rsid w:val="0005759A"/>
    <w:rsid w:val="00061805"/>
    <w:rsid w:val="00064B71"/>
    <w:rsid w:val="00065E0E"/>
    <w:rsid w:val="00066874"/>
    <w:rsid w:val="000675F2"/>
    <w:rsid w:val="000721F5"/>
    <w:rsid w:val="0007293E"/>
    <w:rsid w:val="00073227"/>
    <w:rsid w:val="000752C1"/>
    <w:rsid w:val="00077A43"/>
    <w:rsid w:val="00080BD6"/>
    <w:rsid w:val="00081A26"/>
    <w:rsid w:val="00083967"/>
    <w:rsid w:val="00087AE1"/>
    <w:rsid w:val="00091C4B"/>
    <w:rsid w:val="00092245"/>
    <w:rsid w:val="00094945"/>
    <w:rsid w:val="00095CBA"/>
    <w:rsid w:val="00095DDA"/>
    <w:rsid w:val="000968D4"/>
    <w:rsid w:val="00097980"/>
    <w:rsid w:val="000A0AA3"/>
    <w:rsid w:val="000A203E"/>
    <w:rsid w:val="000A2476"/>
    <w:rsid w:val="000A3D3B"/>
    <w:rsid w:val="000A7CC1"/>
    <w:rsid w:val="000B031D"/>
    <w:rsid w:val="000B23B0"/>
    <w:rsid w:val="000B3330"/>
    <w:rsid w:val="000B54CE"/>
    <w:rsid w:val="000B685D"/>
    <w:rsid w:val="000B6E5B"/>
    <w:rsid w:val="000C045A"/>
    <w:rsid w:val="000C0844"/>
    <w:rsid w:val="000C0FF4"/>
    <w:rsid w:val="000C296E"/>
    <w:rsid w:val="000C44AE"/>
    <w:rsid w:val="000C4795"/>
    <w:rsid w:val="000C601F"/>
    <w:rsid w:val="000C70B3"/>
    <w:rsid w:val="000C7AB5"/>
    <w:rsid w:val="000D072F"/>
    <w:rsid w:val="000D0F10"/>
    <w:rsid w:val="000D1F3D"/>
    <w:rsid w:val="000D407A"/>
    <w:rsid w:val="000D4389"/>
    <w:rsid w:val="000D74B0"/>
    <w:rsid w:val="000E114F"/>
    <w:rsid w:val="000E20F5"/>
    <w:rsid w:val="000E493C"/>
    <w:rsid w:val="000E603D"/>
    <w:rsid w:val="000F02D5"/>
    <w:rsid w:val="000F163E"/>
    <w:rsid w:val="000F16D2"/>
    <w:rsid w:val="000F1C61"/>
    <w:rsid w:val="000F21A6"/>
    <w:rsid w:val="000F419E"/>
    <w:rsid w:val="000F66BF"/>
    <w:rsid w:val="000F6C54"/>
    <w:rsid w:val="000F6F6C"/>
    <w:rsid w:val="000F76FC"/>
    <w:rsid w:val="00100539"/>
    <w:rsid w:val="001018FA"/>
    <w:rsid w:val="00102CEE"/>
    <w:rsid w:val="00103B7F"/>
    <w:rsid w:val="00104003"/>
    <w:rsid w:val="00107376"/>
    <w:rsid w:val="00107EC0"/>
    <w:rsid w:val="00110B7F"/>
    <w:rsid w:val="00113CFD"/>
    <w:rsid w:val="00114B9C"/>
    <w:rsid w:val="00115CF8"/>
    <w:rsid w:val="001160A2"/>
    <w:rsid w:val="001162A4"/>
    <w:rsid w:val="001164C8"/>
    <w:rsid w:val="001169C1"/>
    <w:rsid w:val="00116F66"/>
    <w:rsid w:val="001170C0"/>
    <w:rsid w:val="00117F02"/>
    <w:rsid w:val="00120A06"/>
    <w:rsid w:val="001216BB"/>
    <w:rsid w:val="001231F5"/>
    <w:rsid w:val="001237EF"/>
    <w:rsid w:val="0012512F"/>
    <w:rsid w:val="001342F2"/>
    <w:rsid w:val="00135E03"/>
    <w:rsid w:val="001413BB"/>
    <w:rsid w:val="00141B12"/>
    <w:rsid w:val="001456F0"/>
    <w:rsid w:val="00147AFF"/>
    <w:rsid w:val="00147B0C"/>
    <w:rsid w:val="0015633D"/>
    <w:rsid w:val="001628CB"/>
    <w:rsid w:val="00163238"/>
    <w:rsid w:val="00163CA8"/>
    <w:rsid w:val="00165B10"/>
    <w:rsid w:val="0016647B"/>
    <w:rsid w:val="001667AF"/>
    <w:rsid w:val="00166EDD"/>
    <w:rsid w:val="00167093"/>
    <w:rsid w:val="00167F05"/>
    <w:rsid w:val="001705BA"/>
    <w:rsid w:val="00170B0D"/>
    <w:rsid w:val="0017109A"/>
    <w:rsid w:val="0017134C"/>
    <w:rsid w:val="00172A29"/>
    <w:rsid w:val="001766B8"/>
    <w:rsid w:val="001809CA"/>
    <w:rsid w:val="00181534"/>
    <w:rsid w:val="0018767B"/>
    <w:rsid w:val="00190538"/>
    <w:rsid w:val="00190D0C"/>
    <w:rsid w:val="00191FC5"/>
    <w:rsid w:val="0019220F"/>
    <w:rsid w:val="00192644"/>
    <w:rsid w:val="001934E6"/>
    <w:rsid w:val="00194331"/>
    <w:rsid w:val="00194C6F"/>
    <w:rsid w:val="00195EE7"/>
    <w:rsid w:val="00195F89"/>
    <w:rsid w:val="00196CD7"/>
    <w:rsid w:val="0019765F"/>
    <w:rsid w:val="001A0CE4"/>
    <w:rsid w:val="001A58AD"/>
    <w:rsid w:val="001A618E"/>
    <w:rsid w:val="001B1E52"/>
    <w:rsid w:val="001C0D82"/>
    <w:rsid w:val="001C0F5B"/>
    <w:rsid w:val="001C2944"/>
    <w:rsid w:val="001C318D"/>
    <w:rsid w:val="001C7DDE"/>
    <w:rsid w:val="001D1280"/>
    <w:rsid w:val="001D1446"/>
    <w:rsid w:val="001D1B4E"/>
    <w:rsid w:val="001D4BBD"/>
    <w:rsid w:val="001E0C27"/>
    <w:rsid w:val="001E1CAB"/>
    <w:rsid w:val="001E1DEB"/>
    <w:rsid w:val="001E2989"/>
    <w:rsid w:val="001E3046"/>
    <w:rsid w:val="001E39AE"/>
    <w:rsid w:val="001E4006"/>
    <w:rsid w:val="001E48A1"/>
    <w:rsid w:val="001E6CA5"/>
    <w:rsid w:val="001F203B"/>
    <w:rsid w:val="001F2A7C"/>
    <w:rsid w:val="001F3210"/>
    <w:rsid w:val="001F4089"/>
    <w:rsid w:val="001F4F9B"/>
    <w:rsid w:val="002007A0"/>
    <w:rsid w:val="002007AE"/>
    <w:rsid w:val="00204D74"/>
    <w:rsid w:val="00205BF7"/>
    <w:rsid w:val="00210798"/>
    <w:rsid w:val="00210CA0"/>
    <w:rsid w:val="00210F0B"/>
    <w:rsid w:val="00211BA7"/>
    <w:rsid w:val="00212ADA"/>
    <w:rsid w:val="00213E9D"/>
    <w:rsid w:val="00217400"/>
    <w:rsid w:val="00217618"/>
    <w:rsid w:val="00222EFC"/>
    <w:rsid w:val="0022349C"/>
    <w:rsid w:val="002237EA"/>
    <w:rsid w:val="002240FD"/>
    <w:rsid w:val="002246C6"/>
    <w:rsid w:val="00225B8B"/>
    <w:rsid w:val="002268E3"/>
    <w:rsid w:val="00227172"/>
    <w:rsid w:val="00235557"/>
    <w:rsid w:val="00237C23"/>
    <w:rsid w:val="002404EA"/>
    <w:rsid w:val="00240D15"/>
    <w:rsid w:val="00240E40"/>
    <w:rsid w:val="00241998"/>
    <w:rsid w:val="002453C5"/>
    <w:rsid w:val="00245D46"/>
    <w:rsid w:val="00247EAE"/>
    <w:rsid w:val="00253D53"/>
    <w:rsid w:val="00255054"/>
    <w:rsid w:val="00256BE7"/>
    <w:rsid w:val="002604C0"/>
    <w:rsid w:val="00264C2E"/>
    <w:rsid w:val="00267C71"/>
    <w:rsid w:val="00273824"/>
    <w:rsid w:val="002747E6"/>
    <w:rsid w:val="0027588E"/>
    <w:rsid w:val="0027643F"/>
    <w:rsid w:val="00280504"/>
    <w:rsid w:val="00281A04"/>
    <w:rsid w:val="00284FA5"/>
    <w:rsid w:val="00285EC6"/>
    <w:rsid w:val="002864BE"/>
    <w:rsid w:val="00290D1C"/>
    <w:rsid w:val="00292D4B"/>
    <w:rsid w:val="00293877"/>
    <w:rsid w:val="002944F6"/>
    <w:rsid w:val="002959ED"/>
    <w:rsid w:val="0029742F"/>
    <w:rsid w:val="002A04BE"/>
    <w:rsid w:val="002A10D7"/>
    <w:rsid w:val="002A112A"/>
    <w:rsid w:val="002A200C"/>
    <w:rsid w:val="002A23FE"/>
    <w:rsid w:val="002A6957"/>
    <w:rsid w:val="002A69FB"/>
    <w:rsid w:val="002A7AAB"/>
    <w:rsid w:val="002B04DB"/>
    <w:rsid w:val="002B4248"/>
    <w:rsid w:val="002B5B88"/>
    <w:rsid w:val="002B68E7"/>
    <w:rsid w:val="002B6CD3"/>
    <w:rsid w:val="002B7935"/>
    <w:rsid w:val="002C1245"/>
    <w:rsid w:val="002C1468"/>
    <w:rsid w:val="002C211C"/>
    <w:rsid w:val="002C23AA"/>
    <w:rsid w:val="002C25DB"/>
    <w:rsid w:val="002C3D67"/>
    <w:rsid w:val="002C78B1"/>
    <w:rsid w:val="002C7D7A"/>
    <w:rsid w:val="002D019E"/>
    <w:rsid w:val="002D01B9"/>
    <w:rsid w:val="002D164B"/>
    <w:rsid w:val="002D2599"/>
    <w:rsid w:val="002D703E"/>
    <w:rsid w:val="002E269E"/>
    <w:rsid w:val="002E3BAD"/>
    <w:rsid w:val="002E5681"/>
    <w:rsid w:val="002E6070"/>
    <w:rsid w:val="002E6408"/>
    <w:rsid w:val="002E6579"/>
    <w:rsid w:val="002F1260"/>
    <w:rsid w:val="002F2CA2"/>
    <w:rsid w:val="002F4135"/>
    <w:rsid w:val="002F642C"/>
    <w:rsid w:val="002F6819"/>
    <w:rsid w:val="003027AF"/>
    <w:rsid w:val="00302C3B"/>
    <w:rsid w:val="003052EE"/>
    <w:rsid w:val="0030641F"/>
    <w:rsid w:val="00307437"/>
    <w:rsid w:val="00310B48"/>
    <w:rsid w:val="003136C9"/>
    <w:rsid w:val="00313D7B"/>
    <w:rsid w:val="00313FEC"/>
    <w:rsid w:val="00316C50"/>
    <w:rsid w:val="00316D5E"/>
    <w:rsid w:val="00317324"/>
    <w:rsid w:val="003175AC"/>
    <w:rsid w:val="0032321D"/>
    <w:rsid w:val="003246EE"/>
    <w:rsid w:val="00326BD7"/>
    <w:rsid w:val="0032715D"/>
    <w:rsid w:val="00331D10"/>
    <w:rsid w:val="003328D1"/>
    <w:rsid w:val="003355A7"/>
    <w:rsid w:val="003358DA"/>
    <w:rsid w:val="00337398"/>
    <w:rsid w:val="00337E11"/>
    <w:rsid w:val="00340118"/>
    <w:rsid w:val="003472D1"/>
    <w:rsid w:val="0035094D"/>
    <w:rsid w:val="00351031"/>
    <w:rsid w:val="0035762E"/>
    <w:rsid w:val="00360139"/>
    <w:rsid w:val="0036188D"/>
    <w:rsid w:val="003628D8"/>
    <w:rsid w:val="00364014"/>
    <w:rsid w:val="00364BE0"/>
    <w:rsid w:val="0036691E"/>
    <w:rsid w:val="0036707E"/>
    <w:rsid w:val="003721BA"/>
    <w:rsid w:val="003734F0"/>
    <w:rsid w:val="003736B0"/>
    <w:rsid w:val="00374343"/>
    <w:rsid w:val="0037605A"/>
    <w:rsid w:val="00377DB9"/>
    <w:rsid w:val="003800DB"/>
    <w:rsid w:val="003801C2"/>
    <w:rsid w:val="00383C5C"/>
    <w:rsid w:val="00385760"/>
    <w:rsid w:val="003879DA"/>
    <w:rsid w:val="003909A0"/>
    <w:rsid w:val="0039237A"/>
    <w:rsid w:val="00392A63"/>
    <w:rsid w:val="00392FFD"/>
    <w:rsid w:val="00393232"/>
    <w:rsid w:val="00396A68"/>
    <w:rsid w:val="00397FEB"/>
    <w:rsid w:val="003A0F76"/>
    <w:rsid w:val="003A5675"/>
    <w:rsid w:val="003A6C59"/>
    <w:rsid w:val="003B3762"/>
    <w:rsid w:val="003B5C17"/>
    <w:rsid w:val="003B5E8D"/>
    <w:rsid w:val="003C05E8"/>
    <w:rsid w:val="003C4645"/>
    <w:rsid w:val="003C554F"/>
    <w:rsid w:val="003C620C"/>
    <w:rsid w:val="003C7D00"/>
    <w:rsid w:val="003D126C"/>
    <w:rsid w:val="003D7087"/>
    <w:rsid w:val="003D71DC"/>
    <w:rsid w:val="003D795D"/>
    <w:rsid w:val="003E047E"/>
    <w:rsid w:val="003E0B51"/>
    <w:rsid w:val="003E0EE8"/>
    <w:rsid w:val="003E1CE2"/>
    <w:rsid w:val="003E251F"/>
    <w:rsid w:val="003E3269"/>
    <w:rsid w:val="003E3A23"/>
    <w:rsid w:val="003E4B07"/>
    <w:rsid w:val="003E5882"/>
    <w:rsid w:val="003E6126"/>
    <w:rsid w:val="003E6847"/>
    <w:rsid w:val="003E7347"/>
    <w:rsid w:val="003E75FB"/>
    <w:rsid w:val="003F245A"/>
    <w:rsid w:val="003F4156"/>
    <w:rsid w:val="003F70F7"/>
    <w:rsid w:val="00400D82"/>
    <w:rsid w:val="004039BE"/>
    <w:rsid w:val="00404758"/>
    <w:rsid w:val="004049EC"/>
    <w:rsid w:val="00406435"/>
    <w:rsid w:val="00406D81"/>
    <w:rsid w:val="004100C4"/>
    <w:rsid w:val="00410CF1"/>
    <w:rsid w:val="004154E3"/>
    <w:rsid w:val="00415E02"/>
    <w:rsid w:val="00420D29"/>
    <w:rsid w:val="00421310"/>
    <w:rsid w:val="004217B2"/>
    <w:rsid w:val="00421EE5"/>
    <w:rsid w:val="00422AC4"/>
    <w:rsid w:val="0042338A"/>
    <w:rsid w:val="004247A2"/>
    <w:rsid w:val="0043260D"/>
    <w:rsid w:val="004333BB"/>
    <w:rsid w:val="00434A9F"/>
    <w:rsid w:val="004375AA"/>
    <w:rsid w:val="004376D7"/>
    <w:rsid w:val="004411C5"/>
    <w:rsid w:val="00441B32"/>
    <w:rsid w:val="00442A9E"/>
    <w:rsid w:val="004462D2"/>
    <w:rsid w:val="00446911"/>
    <w:rsid w:val="00446B22"/>
    <w:rsid w:val="00450A8E"/>
    <w:rsid w:val="0045292E"/>
    <w:rsid w:val="00452EB3"/>
    <w:rsid w:val="00453FEF"/>
    <w:rsid w:val="004552D1"/>
    <w:rsid w:val="004613C2"/>
    <w:rsid w:val="00463357"/>
    <w:rsid w:val="00466FC0"/>
    <w:rsid w:val="004706AC"/>
    <w:rsid w:val="00472631"/>
    <w:rsid w:val="00476D7C"/>
    <w:rsid w:val="0047726F"/>
    <w:rsid w:val="00480FFB"/>
    <w:rsid w:val="004822FE"/>
    <w:rsid w:val="00486E77"/>
    <w:rsid w:val="00487100"/>
    <w:rsid w:val="00487437"/>
    <w:rsid w:val="00487C6A"/>
    <w:rsid w:val="00487E2D"/>
    <w:rsid w:val="00490A47"/>
    <w:rsid w:val="00494713"/>
    <w:rsid w:val="00496751"/>
    <w:rsid w:val="004A23ED"/>
    <w:rsid w:val="004A5003"/>
    <w:rsid w:val="004A585E"/>
    <w:rsid w:val="004B12DF"/>
    <w:rsid w:val="004B178B"/>
    <w:rsid w:val="004B444B"/>
    <w:rsid w:val="004B7156"/>
    <w:rsid w:val="004C1F4C"/>
    <w:rsid w:val="004C25A0"/>
    <w:rsid w:val="004C3B09"/>
    <w:rsid w:val="004C529B"/>
    <w:rsid w:val="004C6274"/>
    <w:rsid w:val="004C7187"/>
    <w:rsid w:val="004D34C4"/>
    <w:rsid w:val="004D39F0"/>
    <w:rsid w:val="004D450D"/>
    <w:rsid w:val="004D4DCD"/>
    <w:rsid w:val="004D6CEF"/>
    <w:rsid w:val="004D7B02"/>
    <w:rsid w:val="004E0755"/>
    <w:rsid w:val="004E0D77"/>
    <w:rsid w:val="004E0EF4"/>
    <w:rsid w:val="004E4175"/>
    <w:rsid w:val="004E4202"/>
    <w:rsid w:val="004E593A"/>
    <w:rsid w:val="004E6757"/>
    <w:rsid w:val="004F33DB"/>
    <w:rsid w:val="004F4368"/>
    <w:rsid w:val="00500AEF"/>
    <w:rsid w:val="005041DE"/>
    <w:rsid w:val="00505BE2"/>
    <w:rsid w:val="00507D74"/>
    <w:rsid w:val="00510B8E"/>
    <w:rsid w:val="005127D9"/>
    <w:rsid w:val="00512DBA"/>
    <w:rsid w:val="00515473"/>
    <w:rsid w:val="00520387"/>
    <w:rsid w:val="00522695"/>
    <w:rsid w:val="005232B4"/>
    <w:rsid w:val="005233B8"/>
    <w:rsid w:val="00530155"/>
    <w:rsid w:val="0053153C"/>
    <w:rsid w:val="00532358"/>
    <w:rsid w:val="00536DAA"/>
    <w:rsid w:val="00536F88"/>
    <w:rsid w:val="00543C81"/>
    <w:rsid w:val="00544D01"/>
    <w:rsid w:val="00547292"/>
    <w:rsid w:val="00547838"/>
    <w:rsid w:val="00552FF3"/>
    <w:rsid w:val="00554130"/>
    <w:rsid w:val="005552F5"/>
    <w:rsid w:val="00556254"/>
    <w:rsid w:val="0055701A"/>
    <w:rsid w:val="0056060C"/>
    <w:rsid w:val="00561096"/>
    <w:rsid w:val="00562CD8"/>
    <w:rsid w:val="005656C1"/>
    <w:rsid w:val="00567136"/>
    <w:rsid w:val="00573B60"/>
    <w:rsid w:val="005741EB"/>
    <w:rsid w:val="00574CA9"/>
    <w:rsid w:val="005750A5"/>
    <w:rsid w:val="00575625"/>
    <w:rsid w:val="00576F1E"/>
    <w:rsid w:val="005778D9"/>
    <w:rsid w:val="00581F53"/>
    <w:rsid w:val="00582E16"/>
    <w:rsid w:val="00583509"/>
    <w:rsid w:val="005913AE"/>
    <w:rsid w:val="00592C57"/>
    <w:rsid w:val="005A046E"/>
    <w:rsid w:val="005A244D"/>
    <w:rsid w:val="005A2DD2"/>
    <w:rsid w:val="005A2E7D"/>
    <w:rsid w:val="005A4F08"/>
    <w:rsid w:val="005A5812"/>
    <w:rsid w:val="005A5A12"/>
    <w:rsid w:val="005B1828"/>
    <w:rsid w:val="005B29A2"/>
    <w:rsid w:val="005B2EB3"/>
    <w:rsid w:val="005B3B3F"/>
    <w:rsid w:val="005B5785"/>
    <w:rsid w:val="005B6F8A"/>
    <w:rsid w:val="005B7342"/>
    <w:rsid w:val="005C0961"/>
    <w:rsid w:val="005C0E26"/>
    <w:rsid w:val="005C15CC"/>
    <w:rsid w:val="005C280C"/>
    <w:rsid w:val="005C2FAD"/>
    <w:rsid w:val="005C5DEB"/>
    <w:rsid w:val="005D2B52"/>
    <w:rsid w:val="005E0C7A"/>
    <w:rsid w:val="005E1116"/>
    <w:rsid w:val="005E1B22"/>
    <w:rsid w:val="005E408D"/>
    <w:rsid w:val="005E568E"/>
    <w:rsid w:val="005E666E"/>
    <w:rsid w:val="005F20BC"/>
    <w:rsid w:val="005F34DD"/>
    <w:rsid w:val="005F3D07"/>
    <w:rsid w:val="005F5332"/>
    <w:rsid w:val="005F64E9"/>
    <w:rsid w:val="00600AAB"/>
    <w:rsid w:val="00600CE6"/>
    <w:rsid w:val="00600EB6"/>
    <w:rsid w:val="006011E0"/>
    <w:rsid w:val="00605732"/>
    <w:rsid w:val="00606EE9"/>
    <w:rsid w:val="0061484B"/>
    <w:rsid w:val="006163DB"/>
    <w:rsid w:val="0061700E"/>
    <w:rsid w:val="006172D1"/>
    <w:rsid w:val="006225FA"/>
    <w:rsid w:val="00622A7C"/>
    <w:rsid w:val="00623932"/>
    <w:rsid w:val="00627DAB"/>
    <w:rsid w:val="00633BA0"/>
    <w:rsid w:val="00633BE6"/>
    <w:rsid w:val="00635115"/>
    <w:rsid w:val="00636E19"/>
    <w:rsid w:val="0063767E"/>
    <w:rsid w:val="006403C6"/>
    <w:rsid w:val="00643633"/>
    <w:rsid w:val="00643F7A"/>
    <w:rsid w:val="00644696"/>
    <w:rsid w:val="006453BD"/>
    <w:rsid w:val="00647EBE"/>
    <w:rsid w:val="00651552"/>
    <w:rsid w:val="00653097"/>
    <w:rsid w:val="00654C13"/>
    <w:rsid w:val="00654C4B"/>
    <w:rsid w:val="00656AA0"/>
    <w:rsid w:val="00656BCF"/>
    <w:rsid w:val="006635D5"/>
    <w:rsid w:val="00663645"/>
    <w:rsid w:val="006636E8"/>
    <w:rsid w:val="00663C3F"/>
    <w:rsid w:val="00663D98"/>
    <w:rsid w:val="00664A6C"/>
    <w:rsid w:val="00664E84"/>
    <w:rsid w:val="00666B1A"/>
    <w:rsid w:val="0066715C"/>
    <w:rsid w:val="00667334"/>
    <w:rsid w:val="00667923"/>
    <w:rsid w:val="00670051"/>
    <w:rsid w:val="00675864"/>
    <w:rsid w:val="00675A18"/>
    <w:rsid w:val="00680247"/>
    <w:rsid w:val="0068032B"/>
    <w:rsid w:val="00681052"/>
    <w:rsid w:val="00682910"/>
    <w:rsid w:val="006833CC"/>
    <w:rsid w:val="006846AD"/>
    <w:rsid w:val="00685895"/>
    <w:rsid w:val="00685971"/>
    <w:rsid w:val="00686C16"/>
    <w:rsid w:val="0069527E"/>
    <w:rsid w:val="00695757"/>
    <w:rsid w:val="00695A33"/>
    <w:rsid w:val="00696A30"/>
    <w:rsid w:val="006A11B2"/>
    <w:rsid w:val="006A32B2"/>
    <w:rsid w:val="006B01C7"/>
    <w:rsid w:val="006B37E6"/>
    <w:rsid w:val="006B3DB6"/>
    <w:rsid w:val="006B4DC2"/>
    <w:rsid w:val="006B765B"/>
    <w:rsid w:val="006C24C3"/>
    <w:rsid w:val="006C3752"/>
    <w:rsid w:val="006C5ACB"/>
    <w:rsid w:val="006C68CD"/>
    <w:rsid w:val="006C7A8D"/>
    <w:rsid w:val="006C7EB3"/>
    <w:rsid w:val="006D4CD5"/>
    <w:rsid w:val="006D4CDD"/>
    <w:rsid w:val="006E1612"/>
    <w:rsid w:val="006E1F24"/>
    <w:rsid w:val="006E4737"/>
    <w:rsid w:val="006E5B04"/>
    <w:rsid w:val="006E6455"/>
    <w:rsid w:val="006E6D91"/>
    <w:rsid w:val="006E7F2A"/>
    <w:rsid w:val="006F2A15"/>
    <w:rsid w:val="006F3FA7"/>
    <w:rsid w:val="006F4554"/>
    <w:rsid w:val="006F5E4B"/>
    <w:rsid w:val="006F6D79"/>
    <w:rsid w:val="006F71BB"/>
    <w:rsid w:val="00700C60"/>
    <w:rsid w:val="007015BE"/>
    <w:rsid w:val="00702994"/>
    <w:rsid w:val="00702FEB"/>
    <w:rsid w:val="0070314B"/>
    <w:rsid w:val="00703322"/>
    <w:rsid w:val="00703637"/>
    <w:rsid w:val="007038FB"/>
    <w:rsid w:val="00710D7E"/>
    <w:rsid w:val="0071118A"/>
    <w:rsid w:val="00711633"/>
    <w:rsid w:val="00713094"/>
    <w:rsid w:val="00714654"/>
    <w:rsid w:val="00716E04"/>
    <w:rsid w:val="007177E8"/>
    <w:rsid w:val="00721162"/>
    <w:rsid w:val="007212BD"/>
    <w:rsid w:val="00725957"/>
    <w:rsid w:val="00725D2E"/>
    <w:rsid w:val="007260E4"/>
    <w:rsid w:val="00726483"/>
    <w:rsid w:val="0073056C"/>
    <w:rsid w:val="00731679"/>
    <w:rsid w:val="0073683D"/>
    <w:rsid w:val="00736C2D"/>
    <w:rsid w:val="00743B64"/>
    <w:rsid w:val="00745AED"/>
    <w:rsid w:val="0074671B"/>
    <w:rsid w:val="0074727D"/>
    <w:rsid w:val="00751835"/>
    <w:rsid w:val="0075192C"/>
    <w:rsid w:val="0075426E"/>
    <w:rsid w:val="007544FA"/>
    <w:rsid w:val="00755D32"/>
    <w:rsid w:val="00757760"/>
    <w:rsid w:val="00760ED0"/>
    <w:rsid w:val="0076170D"/>
    <w:rsid w:val="00761875"/>
    <w:rsid w:val="00761DFC"/>
    <w:rsid w:val="0076299F"/>
    <w:rsid w:val="007631B2"/>
    <w:rsid w:val="0077210C"/>
    <w:rsid w:val="00773E62"/>
    <w:rsid w:val="0077770F"/>
    <w:rsid w:val="00777C0D"/>
    <w:rsid w:val="0078014F"/>
    <w:rsid w:val="007809FC"/>
    <w:rsid w:val="00780B70"/>
    <w:rsid w:val="00783D03"/>
    <w:rsid w:val="0078614D"/>
    <w:rsid w:val="00787E63"/>
    <w:rsid w:val="00791C79"/>
    <w:rsid w:val="00792291"/>
    <w:rsid w:val="00792A66"/>
    <w:rsid w:val="00793807"/>
    <w:rsid w:val="0079432F"/>
    <w:rsid w:val="007969AB"/>
    <w:rsid w:val="00796E31"/>
    <w:rsid w:val="00797529"/>
    <w:rsid w:val="007A0D27"/>
    <w:rsid w:val="007A188A"/>
    <w:rsid w:val="007A505B"/>
    <w:rsid w:val="007B1A73"/>
    <w:rsid w:val="007B1E28"/>
    <w:rsid w:val="007B21EB"/>
    <w:rsid w:val="007B2B6E"/>
    <w:rsid w:val="007B3E36"/>
    <w:rsid w:val="007B4ADC"/>
    <w:rsid w:val="007B4FD3"/>
    <w:rsid w:val="007B510D"/>
    <w:rsid w:val="007B54F3"/>
    <w:rsid w:val="007B583B"/>
    <w:rsid w:val="007B5CAE"/>
    <w:rsid w:val="007B6711"/>
    <w:rsid w:val="007C0330"/>
    <w:rsid w:val="007C40C6"/>
    <w:rsid w:val="007C569A"/>
    <w:rsid w:val="007C58D0"/>
    <w:rsid w:val="007C6500"/>
    <w:rsid w:val="007C6824"/>
    <w:rsid w:val="007C6B40"/>
    <w:rsid w:val="007D1FA5"/>
    <w:rsid w:val="007D1FCE"/>
    <w:rsid w:val="007D5478"/>
    <w:rsid w:val="007D7B58"/>
    <w:rsid w:val="007D7C18"/>
    <w:rsid w:val="007E3207"/>
    <w:rsid w:val="007E397A"/>
    <w:rsid w:val="007E46FE"/>
    <w:rsid w:val="007E5E02"/>
    <w:rsid w:val="007E6212"/>
    <w:rsid w:val="007E668E"/>
    <w:rsid w:val="007E7C78"/>
    <w:rsid w:val="007F0E9C"/>
    <w:rsid w:val="007F141D"/>
    <w:rsid w:val="007F192A"/>
    <w:rsid w:val="007F2908"/>
    <w:rsid w:val="007F4F3D"/>
    <w:rsid w:val="007F6C1F"/>
    <w:rsid w:val="007F7988"/>
    <w:rsid w:val="008007A5"/>
    <w:rsid w:val="00802CE2"/>
    <w:rsid w:val="008038E5"/>
    <w:rsid w:val="0080545F"/>
    <w:rsid w:val="00806EE5"/>
    <w:rsid w:val="0081160E"/>
    <w:rsid w:val="00813B38"/>
    <w:rsid w:val="00813C65"/>
    <w:rsid w:val="00814513"/>
    <w:rsid w:val="00814C56"/>
    <w:rsid w:val="00815E5D"/>
    <w:rsid w:val="00816856"/>
    <w:rsid w:val="00821502"/>
    <w:rsid w:val="008227C4"/>
    <w:rsid w:val="00823A73"/>
    <w:rsid w:val="00825138"/>
    <w:rsid w:val="008305E2"/>
    <w:rsid w:val="00832847"/>
    <w:rsid w:val="00833AC8"/>
    <w:rsid w:val="008356FA"/>
    <w:rsid w:val="00835C0E"/>
    <w:rsid w:val="0084060C"/>
    <w:rsid w:val="008420C3"/>
    <w:rsid w:val="00844121"/>
    <w:rsid w:val="008467FD"/>
    <w:rsid w:val="00850883"/>
    <w:rsid w:val="008523B1"/>
    <w:rsid w:val="00853925"/>
    <w:rsid w:val="00855A1C"/>
    <w:rsid w:val="00856659"/>
    <w:rsid w:val="00857067"/>
    <w:rsid w:val="00861019"/>
    <w:rsid w:val="0086241E"/>
    <w:rsid w:val="0086284C"/>
    <w:rsid w:val="00862F08"/>
    <w:rsid w:val="00863A4C"/>
    <w:rsid w:val="00864214"/>
    <w:rsid w:val="00864DFE"/>
    <w:rsid w:val="00872A4D"/>
    <w:rsid w:val="00873B15"/>
    <w:rsid w:val="00874023"/>
    <w:rsid w:val="008744CC"/>
    <w:rsid w:val="00874785"/>
    <w:rsid w:val="00882272"/>
    <w:rsid w:val="00882C76"/>
    <w:rsid w:val="00884708"/>
    <w:rsid w:val="008858B2"/>
    <w:rsid w:val="00886AB8"/>
    <w:rsid w:val="00886C0B"/>
    <w:rsid w:val="00887DF0"/>
    <w:rsid w:val="008924BB"/>
    <w:rsid w:val="0089278F"/>
    <w:rsid w:val="008928E6"/>
    <w:rsid w:val="00892B17"/>
    <w:rsid w:val="00894F3A"/>
    <w:rsid w:val="00895C54"/>
    <w:rsid w:val="008979E7"/>
    <w:rsid w:val="00897AA1"/>
    <w:rsid w:val="008A015B"/>
    <w:rsid w:val="008A0A5A"/>
    <w:rsid w:val="008A1EB3"/>
    <w:rsid w:val="008A2C5F"/>
    <w:rsid w:val="008A61D7"/>
    <w:rsid w:val="008B1B43"/>
    <w:rsid w:val="008B20B3"/>
    <w:rsid w:val="008B2114"/>
    <w:rsid w:val="008B23D0"/>
    <w:rsid w:val="008B3940"/>
    <w:rsid w:val="008B4732"/>
    <w:rsid w:val="008B7678"/>
    <w:rsid w:val="008B787B"/>
    <w:rsid w:val="008C3118"/>
    <w:rsid w:val="008C7947"/>
    <w:rsid w:val="008C7CFC"/>
    <w:rsid w:val="008D0D36"/>
    <w:rsid w:val="008D19E6"/>
    <w:rsid w:val="008D1B81"/>
    <w:rsid w:val="008D2EB3"/>
    <w:rsid w:val="008D3AA7"/>
    <w:rsid w:val="008D4BC8"/>
    <w:rsid w:val="008D4CDB"/>
    <w:rsid w:val="008D5957"/>
    <w:rsid w:val="008D6920"/>
    <w:rsid w:val="008D6BDA"/>
    <w:rsid w:val="008D6F50"/>
    <w:rsid w:val="008E025E"/>
    <w:rsid w:val="008E7BF0"/>
    <w:rsid w:val="008F2E09"/>
    <w:rsid w:val="008F4F03"/>
    <w:rsid w:val="008F5CCE"/>
    <w:rsid w:val="008F761C"/>
    <w:rsid w:val="00901FAC"/>
    <w:rsid w:val="00902152"/>
    <w:rsid w:val="00902772"/>
    <w:rsid w:val="00902D89"/>
    <w:rsid w:val="009032F2"/>
    <w:rsid w:val="00906990"/>
    <w:rsid w:val="00906ECF"/>
    <w:rsid w:val="009079F5"/>
    <w:rsid w:val="00913062"/>
    <w:rsid w:val="00913457"/>
    <w:rsid w:val="009148B2"/>
    <w:rsid w:val="00915D90"/>
    <w:rsid w:val="0091745C"/>
    <w:rsid w:val="00923B6A"/>
    <w:rsid w:val="009277CC"/>
    <w:rsid w:val="009308BD"/>
    <w:rsid w:val="00931E8B"/>
    <w:rsid w:val="00932FF1"/>
    <w:rsid w:val="00933040"/>
    <w:rsid w:val="0093414D"/>
    <w:rsid w:val="00934A90"/>
    <w:rsid w:val="00942524"/>
    <w:rsid w:val="00942A71"/>
    <w:rsid w:val="00944E4C"/>
    <w:rsid w:val="00946242"/>
    <w:rsid w:val="00946E4A"/>
    <w:rsid w:val="0094736B"/>
    <w:rsid w:val="009555EC"/>
    <w:rsid w:val="00955E4E"/>
    <w:rsid w:val="00961761"/>
    <w:rsid w:val="009625E4"/>
    <w:rsid w:val="00963607"/>
    <w:rsid w:val="00966E5D"/>
    <w:rsid w:val="00966E74"/>
    <w:rsid w:val="00966F91"/>
    <w:rsid w:val="00967D81"/>
    <w:rsid w:val="009733B9"/>
    <w:rsid w:val="0097720C"/>
    <w:rsid w:val="00981C5E"/>
    <w:rsid w:val="009825FA"/>
    <w:rsid w:val="00982D8B"/>
    <w:rsid w:val="00983402"/>
    <w:rsid w:val="00983A78"/>
    <w:rsid w:val="00983D9C"/>
    <w:rsid w:val="0098584D"/>
    <w:rsid w:val="00991731"/>
    <w:rsid w:val="0099646C"/>
    <w:rsid w:val="009973D8"/>
    <w:rsid w:val="009A0023"/>
    <w:rsid w:val="009A055E"/>
    <w:rsid w:val="009A2814"/>
    <w:rsid w:val="009A59D7"/>
    <w:rsid w:val="009A6EC5"/>
    <w:rsid w:val="009A7811"/>
    <w:rsid w:val="009A78A9"/>
    <w:rsid w:val="009B0150"/>
    <w:rsid w:val="009B04F7"/>
    <w:rsid w:val="009B1C7C"/>
    <w:rsid w:val="009B223F"/>
    <w:rsid w:val="009B25FC"/>
    <w:rsid w:val="009B292A"/>
    <w:rsid w:val="009B3432"/>
    <w:rsid w:val="009B6474"/>
    <w:rsid w:val="009B7A56"/>
    <w:rsid w:val="009B7B91"/>
    <w:rsid w:val="009C4E5A"/>
    <w:rsid w:val="009D0998"/>
    <w:rsid w:val="009D571A"/>
    <w:rsid w:val="009D7053"/>
    <w:rsid w:val="009D7179"/>
    <w:rsid w:val="009E0B8E"/>
    <w:rsid w:val="009E1E15"/>
    <w:rsid w:val="009E467F"/>
    <w:rsid w:val="009E6758"/>
    <w:rsid w:val="009F09B7"/>
    <w:rsid w:val="009F1074"/>
    <w:rsid w:val="009F23EA"/>
    <w:rsid w:val="009F452A"/>
    <w:rsid w:val="009F6317"/>
    <w:rsid w:val="009F7348"/>
    <w:rsid w:val="009F785F"/>
    <w:rsid w:val="00A03406"/>
    <w:rsid w:val="00A035D6"/>
    <w:rsid w:val="00A04633"/>
    <w:rsid w:val="00A07A7A"/>
    <w:rsid w:val="00A123FD"/>
    <w:rsid w:val="00A14CAE"/>
    <w:rsid w:val="00A175A1"/>
    <w:rsid w:val="00A17D5E"/>
    <w:rsid w:val="00A206A8"/>
    <w:rsid w:val="00A2158A"/>
    <w:rsid w:val="00A2268E"/>
    <w:rsid w:val="00A22D73"/>
    <w:rsid w:val="00A23426"/>
    <w:rsid w:val="00A24DFE"/>
    <w:rsid w:val="00A24F65"/>
    <w:rsid w:val="00A26B16"/>
    <w:rsid w:val="00A30560"/>
    <w:rsid w:val="00A3236D"/>
    <w:rsid w:val="00A33CF9"/>
    <w:rsid w:val="00A3503A"/>
    <w:rsid w:val="00A3533B"/>
    <w:rsid w:val="00A364B2"/>
    <w:rsid w:val="00A40C24"/>
    <w:rsid w:val="00A44313"/>
    <w:rsid w:val="00A45465"/>
    <w:rsid w:val="00A45C7D"/>
    <w:rsid w:val="00A464D4"/>
    <w:rsid w:val="00A47D46"/>
    <w:rsid w:val="00A513FB"/>
    <w:rsid w:val="00A52B8E"/>
    <w:rsid w:val="00A54796"/>
    <w:rsid w:val="00A559C8"/>
    <w:rsid w:val="00A55C32"/>
    <w:rsid w:val="00A567D4"/>
    <w:rsid w:val="00A56B5F"/>
    <w:rsid w:val="00A62112"/>
    <w:rsid w:val="00A663BD"/>
    <w:rsid w:val="00A66E4B"/>
    <w:rsid w:val="00A676D0"/>
    <w:rsid w:val="00A703B5"/>
    <w:rsid w:val="00A70419"/>
    <w:rsid w:val="00A72BA8"/>
    <w:rsid w:val="00A72FFF"/>
    <w:rsid w:val="00A74A7F"/>
    <w:rsid w:val="00A74C33"/>
    <w:rsid w:val="00A763AA"/>
    <w:rsid w:val="00A7702A"/>
    <w:rsid w:val="00A77A3B"/>
    <w:rsid w:val="00A861E2"/>
    <w:rsid w:val="00A86742"/>
    <w:rsid w:val="00A93C15"/>
    <w:rsid w:val="00A95B25"/>
    <w:rsid w:val="00A95C46"/>
    <w:rsid w:val="00AA1EED"/>
    <w:rsid w:val="00AA2ECC"/>
    <w:rsid w:val="00AA4309"/>
    <w:rsid w:val="00AB1EE7"/>
    <w:rsid w:val="00AB3BE9"/>
    <w:rsid w:val="00AB752B"/>
    <w:rsid w:val="00AC0860"/>
    <w:rsid w:val="00AC2C62"/>
    <w:rsid w:val="00AC401C"/>
    <w:rsid w:val="00AC4516"/>
    <w:rsid w:val="00AC56C6"/>
    <w:rsid w:val="00AC57F9"/>
    <w:rsid w:val="00AD08B5"/>
    <w:rsid w:val="00AD1060"/>
    <w:rsid w:val="00AD1DBD"/>
    <w:rsid w:val="00AD2AAF"/>
    <w:rsid w:val="00AD341C"/>
    <w:rsid w:val="00AD7DD1"/>
    <w:rsid w:val="00AE0181"/>
    <w:rsid w:val="00AE02F4"/>
    <w:rsid w:val="00AE2F05"/>
    <w:rsid w:val="00AE312A"/>
    <w:rsid w:val="00AE38B5"/>
    <w:rsid w:val="00AE4CC8"/>
    <w:rsid w:val="00AE5394"/>
    <w:rsid w:val="00AE754E"/>
    <w:rsid w:val="00AF062F"/>
    <w:rsid w:val="00AF29FB"/>
    <w:rsid w:val="00AF2C3A"/>
    <w:rsid w:val="00AF58A4"/>
    <w:rsid w:val="00AF67FC"/>
    <w:rsid w:val="00AF7CFD"/>
    <w:rsid w:val="00B01A36"/>
    <w:rsid w:val="00B02961"/>
    <w:rsid w:val="00B037F0"/>
    <w:rsid w:val="00B041C7"/>
    <w:rsid w:val="00B06C51"/>
    <w:rsid w:val="00B0700B"/>
    <w:rsid w:val="00B07883"/>
    <w:rsid w:val="00B10BDF"/>
    <w:rsid w:val="00B11525"/>
    <w:rsid w:val="00B127A7"/>
    <w:rsid w:val="00B1348F"/>
    <w:rsid w:val="00B137EB"/>
    <w:rsid w:val="00B13CEB"/>
    <w:rsid w:val="00B14BAE"/>
    <w:rsid w:val="00B169C7"/>
    <w:rsid w:val="00B2003B"/>
    <w:rsid w:val="00B24791"/>
    <w:rsid w:val="00B26726"/>
    <w:rsid w:val="00B32924"/>
    <w:rsid w:val="00B32BF7"/>
    <w:rsid w:val="00B34151"/>
    <w:rsid w:val="00B34F00"/>
    <w:rsid w:val="00B35198"/>
    <w:rsid w:val="00B37C7C"/>
    <w:rsid w:val="00B405A3"/>
    <w:rsid w:val="00B4107A"/>
    <w:rsid w:val="00B41DBD"/>
    <w:rsid w:val="00B42053"/>
    <w:rsid w:val="00B4467F"/>
    <w:rsid w:val="00B450A2"/>
    <w:rsid w:val="00B4637A"/>
    <w:rsid w:val="00B4642B"/>
    <w:rsid w:val="00B4646F"/>
    <w:rsid w:val="00B539BF"/>
    <w:rsid w:val="00B5553C"/>
    <w:rsid w:val="00B60065"/>
    <w:rsid w:val="00B603B3"/>
    <w:rsid w:val="00B608FD"/>
    <w:rsid w:val="00B60DBA"/>
    <w:rsid w:val="00B61305"/>
    <w:rsid w:val="00B67589"/>
    <w:rsid w:val="00B73ACE"/>
    <w:rsid w:val="00B745F8"/>
    <w:rsid w:val="00B810E5"/>
    <w:rsid w:val="00B90D68"/>
    <w:rsid w:val="00B911C2"/>
    <w:rsid w:val="00B91496"/>
    <w:rsid w:val="00B916B2"/>
    <w:rsid w:val="00B9647D"/>
    <w:rsid w:val="00BA0579"/>
    <w:rsid w:val="00BA3032"/>
    <w:rsid w:val="00BA44A5"/>
    <w:rsid w:val="00BA6ABF"/>
    <w:rsid w:val="00BB0010"/>
    <w:rsid w:val="00BB1AB9"/>
    <w:rsid w:val="00BB217E"/>
    <w:rsid w:val="00BB23E0"/>
    <w:rsid w:val="00BB3BFB"/>
    <w:rsid w:val="00BB3E08"/>
    <w:rsid w:val="00BB70B6"/>
    <w:rsid w:val="00BB74C9"/>
    <w:rsid w:val="00BC0CD0"/>
    <w:rsid w:val="00BC11D0"/>
    <w:rsid w:val="00BC3CAE"/>
    <w:rsid w:val="00BC516F"/>
    <w:rsid w:val="00BC559C"/>
    <w:rsid w:val="00BC5BCD"/>
    <w:rsid w:val="00BC5D54"/>
    <w:rsid w:val="00BD0189"/>
    <w:rsid w:val="00BD0EFD"/>
    <w:rsid w:val="00BD21B2"/>
    <w:rsid w:val="00BD3CD9"/>
    <w:rsid w:val="00BD4575"/>
    <w:rsid w:val="00BE34F7"/>
    <w:rsid w:val="00BE3D82"/>
    <w:rsid w:val="00BE424A"/>
    <w:rsid w:val="00BE54E1"/>
    <w:rsid w:val="00BE55CA"/>
    <w:rsid w:val="00BF1300"/>
    <w:rsid w:val="00BF1A05"/>
    <w:rsid w:val="00BF234C"/>
    <w:rsid w:val="00BF26C9"/>
    <w:rsid w:val="00BF2817"/>
    <w:rsid w:val="00BF3071"/>
    <w:rsid w:val="00BF3205"/>
    <w:rsid w:val="00BF6655"/>
    <w:rsid w:val="00BF67E9"/>
    <w:rsid w:val="00BF70D2"/>
    <w:rsid w:val="00C00215"/>
    <w:rsid w:val="00C02F97"/>
    <w:rsid w:val="00C03596"/>
    <w:rsid w:val="00C07B3C"/>
    <w:rsid w:val="00C1121B"/>
    <w:rsid w:val="00C17522"/>
    <w:rsid w:val="00C2019A"/>
    <w:rsid w:val="00C2125E"/>
    <w:rsid w:val="00C21B64"/>
    <w:rsid w:val="00C24BE3"/>
    <w:rsid w:val="00C24F43"/>
    <w:rsid w:val="00C25E32"/>
    <w:rsid w:val="00C30A56"/>
    <w:rsid w:val="00C33303"/>
    <w:rsid w:val="00C34584"/>
    <w:rsid w:val="00C3483F"/>
    <w:rsid w:val="00C4091A"/>
    <w:rsid w:val="00C42169"/>
    <w:rsid w:val="00C44452"/>
    <w:rsid w:val="00C4763E"/>
    <w:rsid w:val="00C47D8D"/>
    <w:rsid w:val="00C50325"/>
    <w:rsid w:val="00C526AF"/>
    <w:rsid w:val="00C534E3"/>
    <w:rsid w:val="00C5550A"/>
    <w:rsid w:val="00C56217"/>
    <w:rsid w:val="00C564B4"/>
    <w:rsid w:val="00C573E7"/>
    <w:rsid w:val="00C61051"/>
    <w:rsid w:val="00C639B7"/>
    <w:rsid w:val="00C63A8A"/>
    <w:rsid w:val="00C655D2"/>
    <w:rsid w:val="00C6566D"/>
    <w:rsid w:val="00C66A7D"/>
    <w:rsid w:val="00C74B13"/>
    <w:rsid w:val="00C764A9"/>
    <w:rsid w:val="00C76B6F"/>
    <w:rsid w:val="00C77BF9"/>
    <w:rsid w:val="00C820DF"/>
    <w:rsid w:val="00C85720"/>
    <w:rsid w:val="00C865D2"/>
    <w:rsid w:val="00C91C99"/>
    <w:rsid w:val="00C93F58"/>
    <w:rsid w:val="00C96D44"/>
    <w:rsid w:val="00CA17C5"/>
    <w:rsid w:val="00CA23D9"/>
    <w:rsid w:val="00CA37E8"/>
    <w:rsid w:val="00CA3C0C"/>
    <w:rsid w:val="00CA4FD7"/>
    <w:rsid w:val="00CA6A41"/>
    <w:rsid w:val="00CA7AD0"/>
    <w:rsid w:val="00CB129B"/>
    <w:rsid w:val="00CB2286"/>
    <w:rsid w:val="00CB2AA7"/>
    <w:rsid w:val="00CB3CEE"/>
    <w:rsid w:val="00CB4AC8"/>
    <w:rsid w:val="00CB62C6"/>
    <w:rsid w:val="00CC0F08"/>
    <w:rsid w:val="00CC10DF"/>
    <w:rsid w:val="00CC10F7"/>
    <w:rsid w:val="00CC65D8"/>
    <w:rsid w:val="00CC7F01"/>
    <w:rsid w:val="00CD0788"/>
    <w:rsid w:val="00CD0FF3"/>
    <w:rsid w:val="00CD16AD"/>
    <w:rsid w:val="00CD183A"/>
    <w:rsid w:val="00CD4F62"/>
    <w:rsid w:val="00CD59E3"/>
    <w:rsid w:val="00CD6501"/>
    <w:rsid w:val="00CD6CF9"/>
    <w:rsid w:val="00CD70D6"/>
    <w:rsid w:val="00CE0ED1"/>
    <w:rsid w:val="00CE2084"/>
    <w:rsid w:val="00CE282C"/>
    <w:rsid w:val="00CE4A32"/>
    <w:rsid w:val="00CE6251"/>
    <w:rsid w:val="00CE7029"/>
    <w:rsid w:val="00CF129C"/>
    <w:rsid w:val="00CF157A"/>
    <w:rsid w:val="00CF23D6"/>
    <w:rsid w:val="00CF2931"/>
    <w:rsid w:val="00CF2BEC"/>
    <w:rsid w:val="00CF2E00"/>
    <w:rsid w:val="00CF5011"/>
    <w:rsid w:val="00CF5D18"/>
    <w:rsid w:val="00D00E0D"/>
    <w:rsid w:val="00D026C1"/>
    <w:rsid w:val="00D05990"/>
    <w:rsid w:val="00D06092"/>
    <w:rsid w:val="00D06967"/>
    <w:rsid w:val="00D13597"/>
    <w:rsid w:val="00D15675"/>
    <w:rsid w:val="00D166AF"/>
    <w:rsid w:val="00D2027B"/>
    <w:rsid w:val="00D2128B"/>
    <w:rsid w:val="00D22091"/>
    <w:rsid w:val="00D25A76"/>
    <w:rsid w:val="00D26FE6"/>
    <w:rsid w:val="00D27A4D"/>
    <w:rsid w:val="00D33045"/>
    <w:rsid w:val="00D3335C"/>
    <w:rsid w:val="00D33B6A"/>
    <w:rsid w:val="00D3485A"/>
    <w:rsid w:val="00D351A3"/>
    <w:rsid w:val="00D35374"/>
    <w:rsid w:val="00D41AF9"/>
    <w:rsid w:val="00D43CE8"/>
    <w:rsid w:val="00D43D1F"/>
    <w:rsid w:val="00D43D71"/>
    <w:rsid w:val="00D4425A"/>
    <w:rsid w:val="00D45B5A"/>
    <w:rsid w:val="00D5161F"/>
    <w:rsid w:val="00D52372"/>
    <w:rsid w:val="00D5308F"/>
    <w:rsid w:val="00D55451"/>
    <w:rsid w:val="00D57D7F"/>
    <w:rsid w:val="00D61168"/>
    <w:rsid w:val="00D62B4E"/>
    <w:rsid w:val="00D6321E"/>
    <w:rsid w:val="00D65373"/>
    <w:rsid w:val="00D67D71"/>
    <w:rsid w:val="00D73997"/>
    <w:rsid w:val="00D73FCD"/>
    <w:rsid w:val="00D76AD1"/>
    <w:rsid w:val="00D76B60"/>
    <w:rsid w:val="00D77844"/>
    <w:rsid w:val="00D85B3B"/>
    <w:rsid w:val="00D868FD"/>
    <w:rsid w:val="00D87217"/>
    <w:rsid w:val="00D91966"/>
    <w:rsid w:val="00D91AA8"/>
    <w:rsid w:val="00D932F4"/>
    <w:rsid w:val="00DA1827"/>
    <w:rsid w:val="00DA263A"/>
    <w:rsid w:val="00DA35C2"/>
    <w:rsid w:val="00DA7123"/>
    <w:rsid w:val="00DA7896"/>
    <w:rsid w:val="00DB0B69"/>
    <w:rsid w:val="00DB12F6"/>
    <w:rsid w:val="00DB26CE"/>
    <w:rsid w:val="00DB4F3A"/>
    <w:rsid w:val="00DB5866"/>
    <w:rsid w:val="00DB6F98"/>
    <w:rsid w:val="00DC1A32"/>
    <w:rsid w:val="00DC3A81"/>
    <w:rsid w:val="00DC3DC8"/>
    <w:rsid w:val="00DD0508"/>
    <w:rsid w:val="00DD055A"/>
    <w:rsid w:val="00DD24FD"/>
    <w:rsid w:val="00DD3547"/>
    <w:rsid w:val="00DD41B6"/>
    <w:rsid w:val="00DD4AC7"/>
    <w:rsid w:val="00DD697A"/>
    <w:rsid w:val="00DE1A1C"/>
    <w:rsid w:val="00DE3353"/>
    <w:rsid w:val="00DE4AA5"/>
    <w:rsid w:val="00DE606B"/>
    <w:rsid w:val="00DE66F6"/>
    <w:rsid w:val="00DE67CB"/>
    <w:rsid w:val="00DE6F06"/>
    <w:rsid w:val="00DF15CA"/>
    <w:rsid w:val="00DF15D1"/>
    <w:rsid w:val="00DF2709"/>
    <w:rsid w:val="00DF3185"/>
    <w:rsid w:val="00DF369C"/>
    <w:rsid w:val="00E00445"/>
    <w:rsid w:val="00E00E42"/>
    <w:rsid w:val="00E01499"/>
    <w:rsid w:val="00E02483"/>
    <w:rsid w:val="00E035F4"/>
    <w:rsid w:val="00E0377A"/>
    <w:rsid w:val="00E06C7D"/>
    <w:rsid w:val="00E07453"/>
    <w:rsid w:val="00E07932"/>
    <w:rsid w:val="00E10002"/>
    <w:rsid w:val="00E12404"/>
    <w:rsid w:val="00E13C21"/>
    <w:rsid w:val="00E140A2"/>
    <w:rsid w:val="00E148A1"/>
    <w:rsid w:val="00E154FF"/>
    <w:rsid w:val="00E160D8"/>
    <w:rsid w:val="00E16100"/>
    <w:rsid w:val="00E2002D"/>
    <w:rsid w:val="00E21888"/>
    <w:rsid w:val="00E21CBB"/>
    <w:rsid w:val="00E220F6"/>
    <w:rsid w:val="00E22AF6"/>
    <w:rsid w:val="00E23ABE"/>
    <w:rsid w:val="00E2409A"/>
    <w:rsid w:val="00E24B3B"/>
    <w:rsid w:val="00E2536A"/>
    <w:rsid w:val="00E262DB"/>
    <w:rsid w:val="00E27357"/>
    <w:rsid w:val="00E306EE"/>
    <w:rsid w:val="00E308AC"/>
    <w:rsid w:val="00E31988"/>
    <w:rsid w:val="00E33183"/>
    <w:rsid w:val="00E33E62"/>
    <w:rsid w:val="00E356E3"/>
    <w:rsid w:val="00E364AE"/>
    <w:rsid w:val="00E42C81"/>
    <w:rsid w:val="00E43748"/>
    <w:rsid w:val="00E43D5F"/>
    <w:rsid w:val="00E44928"/>
    <w:rsid w:val="00E53460"/>
    <w:rsid w:val="00E65680"/>
    <w:rsid w:val="00E677EF"/>
    <w:rsid w:val="00E71C53"/>
    <w:rsid w:val="00E74439"/>
    <w:rsid w:val="00E77825"/>
    <w:rsid w:val="00E81441"/>
    <w:rsid w:val="00E8208E"/>
    <w:rsid w:val="00E83106"/>
    <w:rsid w:val="00E858C3"/>
    <w:rsid w:val="00E8602C"/>
    <w:rsid w:val="00E8609B"/>
    <w:rsid w:val="00E87AA3"/>
    <w:rsid w:val="00E906B7"/>
    <w:rsid w:val="00E90E1B"/>
    <w:rsid w:val="00E9351E"/>
    <w:rsid w:val="00E936F5"/>
    <w:rsid w:val="00E93B1C"/>
    <w:rsid w:val="00E93EF0"/>
    <w:rsid w:val="00E94375"/>
    <w:rsid w:val="00E95028"/>
    <w:rsid w:val="00E973EB"/>
    <w:rsid w:val="00E97D55"/>
    <w:rsid w:val="00EA088E"/>
    <w:rsid w:val="00EA214D"/>
    <w:rsid w:val="00EA57A3"/>
    <w:rsid w:val="00EA79EE"/>
    <w:rsid w:val="00EB07C1"/>
    <w:rsid w:val="00EB24C0"/>
    <w:rsid w:val="00EB2CEF"/>
    <w:rsid w:val="00EB34E7"/>
    <w:rsid w:val="00EB34E9"/>
    <w:rsid w:val="00EB3AEA"/>
    <w:rsid w:val="00EB56F6"/>
    <w:rsid w:val="00EB728B"/>
    <w:rsid w:val="00EC1714"/>
    <w:rsid w:val="00EC3E0C"/>
    <w:rsid w:val="00EC553A"/>
    <w:rsid w:val="00EC6781"/>
    <w:rsid w:val="00ED236F"/>
    <w:rsid w:val="00ED2B59"/>
    <w:rsid w:val="00ED3486"/>
    <w:rsid w:val="00ED35CE"/>
    <w:rsid w:val="00ED415A"/>
    <w:rsid w:val="00ED6B21"/>
    <w:rsid w:val="00EE2CE5"/>
    <w:rsid w:val="00EE491A"/>
    <w:rsid w:val="00EE534B"/>
    <w:rsid w:val="00EE6AE7"/>
    <w:rsid w:val="00EF10B3"/>
    <w:rsid w:val="00EF12A8"/>
    <w:rsid w:val="00EF1F75"/>
    <w:rsid w:val="00EF2508"/>
    <w:rsid w:val="00EF7D4A"/>
    <w:rsid w:val="00EF7E5D"/>
    <w:rsid w:val="00F00566"/>
    <w:rsid w:val="00F02856"/>
    <w:rsid w:val="00F0288F"/>
    <w:rsid w:val="00F03117"/>
    <w:rsid w:val="00F1245D"/>
    <w:rsid w:val="00F14260"/>
    <w:rsid w:val="00F148AC"/>
    <w:rsid w:val="00F15ABA"/>
    <w:rsid w:val="00F16920"/>
    <w:rsid w:val="00F17085"/>
    <w:rsid w:val="00F176BE"/>
    <w:rsid w:val="00F235E8"/>
    <w:rsid w:val="00F2454D"/>
    <w:rsid w:val="00F24C7C"/>
    <w:rsid w:val="00F253A2"/>
    <w:rsid w:val="00F3121F"/>
    <w:rsid w:val="00F31838"/>
    <w:rsid w:val="00F33E37"/>
    <w:rsid w:val="00F34682"/>
    <w:rsid w:val="00F3492C"/>
    <w:rsid w:val="00F3495D"/>
    <w:rsid w:val="00F36523"/>
    <w:rsid w:val="00F3787C"/>
    <w:rsid w:val="00F42D2E"/>
    <w:rsid w:val="00F4399D"/>
    <w:rsid w:val="00F43F9C"/>
    <w:rsid w:val="00F4477B"/>
    <w:rsid w:val="00F45447"/>
    <w:rsid w:val="00F47649"/>
    <w:rsid w:val="00F5356A"/>
    <w:rsid w:val="00F62068"/>
    <w:rsid w:val="00F6481F"/>
    <w:rsid w:val="00F66F50"/>
    <w:rsid w:val="00F67C0E"/>
    <w:rsid w:val="00F702B5"/>
    <w:rsid w:val="00F729CA"/>
    <w:rsid w:val="00F765AF"/>
    <w:rsid w:val="00F76B1C"/>
    <w:rsid w:val="00F77E01"/>
    <w:rsid w:val="00F811F5"/>
    <w:rsid w:val="00F8147D"/>
    <w:rsid w:val="00F82EB5"/>
    <w:rsid w:val="00F9094E"/>
    <w:rsid w:val="00F90CD0"/>
    <w:rsid w:val="00F912A3"/>
    <w:rsid w:val="00F91A09"/>
    <w:rsid w:val="00F91BD0"/>
    <w:rsid w:val="00F92190"/>
    <w:rsid w:val="00F927D2"/>
    <w:rsid w:val="00F9316E"/>
    <w:rsid w:val="00F93394"/>
    <w:rsid w:val="00F94A3A"/>
    <w:rsid w:val="00F9618D"/>
    <w:rsid w:val="00F9735D"/>
    <w:rsid w:val="00F973CF"/>
    <w:rsid w:val="00F9745D"/>
    <w:rsid w:val="00FA0F0F"/>
    <w:rsid w:val="00FA0F1D"/>
    <w:rsid w:val="00FA3436"/>
    <w:rsid w:val="00FA3E73"/>
    <w:rsid w:val="00FA3EAA"/>
    <w:rsid w:val="00FA654F"/>
    <w:rsid w:val="00FA6E9C"/>
    <w:rsid w:val="00FA7D10"/>
    <w:rsid w:val="00FB1E68"/>
    <w:rsid w:val="00FB67EB"/>
    <w:rsid w:val="00FC26BE"/>
    <w:rsid w:val="00FC4801"/>
    <w:rsid w:val="00FD2E97"/>
    <w:rsid w:val="00FD3799"/>
    <w:rsid w:val="00FD426E"/>
    <w:rsid w:val="00FD56BB"/>
    <w:rsid w:val="00FD5893"/>
    <w:rsid w:val="00FD5EE9"/>
    <w:rsid w:val="00FD63B9"/>
    <w:rsid w:val="00FD685C"/>
    <w:rsid w:val="00FE0FC8"/>
    <w:rsid w:val="00FE2408"/>
    <w:rsid w:val="00FE2972"/>
    <w:rsid w:val="00FE3D89"/>
    <w:rsid w:val="00FE4DE9"/>
    <w:rsid w:val="00FE6BC0"/>
    <w:rsid w:val="00FE7F76"/>
    <w:rsid w:val="00FF2799"/>
    <w:rsid w:val="00FF45F2"/>
    <w:rsid w:val="00FF6ABD"/>
    <w:rsid w:val="00FF78E9"/>
    <w:rsid w:val="01F9CBAE"/>
    <w:rsid w:val="032CDAF3"/>
    <w:rsid w:val="037CBC07"/>
    <w:rsid w:val="03AB5020"/>
    <w:rsid w:val="03D458E6"/>
    <w:rsid w:val="047053A2"/>
    <w:rsid w:val="04C9002D"/>
    <w:rsid w:val="04CA8BE5"/>
    <w:rsid w:val="04F12D6F"/>
    <w:rsid w:val="0599FF3F"/>
    <w:rsid w:val="0929FF86"/>
    <w:rsid w:val="09A1ED7E"/>
    <w:rsid w:val="09FF72A0"/>
    <w:rsid w:val="0A417376"/>
    <w:rsid w:val="0AAA9378"/>
    <w:rsid w:val="0ACEE852"/>
    <w:rsid w:val="0BD226FB"/>
    <w:rsid w:val="0E51B99C"/>
    <w:rsid w:val="0E69350A"/>
    <w:rsid w:val="0F51F368"/>
    <w:rsid w:val="1194EC15"/>
    <w:rsid w:val="126632CF"/>
    <w:rsid w:val="13989BFC"/>
    <w:rsid w:val="155B97DA"/>
    <w:rsid w:val="15B59CDF"/>
    <w:rsid w:val="16C1F0C4"/>
    <w:rsid w:val="17501DB7"/>
    <w:rsid w:val="17C050F1"/>
    <w:rsid w:val="187A3832"/>
    <w:rsid w:val="18925837"/>
    <w:rsid w:val="18A8FCC6"/>
    <w:rsid w:val="18E10230"/>
    <w:rsid w:val="1963B0C2"/>
    <w:rsid w:val="19A3DB41"/>
    <w:rsid w:val="1A636309"/>
    <w:rsid w:val="1A8F8E78"/>
    <w:rsid w:val="1AB4A6ED"/>
    <w:rsid w:val="1AB6511B"/>
    <w:rsid w:val="1ACB53E0"/>
    <w:rsid w:val="1B33D653"/>
    <w:rsid w:val="1C634E77"/>
    <w:rsid w:val="1C7B30FE"/>
    <w:rsid w:val="1CD6AE0A"/>
    <w:rsid w:val="1CE8400E"/>
    <w:rsid w:val="1CEDF605"/>
    <w:rsid w:val="1E47E22D"/>
    <w:rsid w:val="1E8B61FE"/>
    <w:rsid w:val="1EC9A7FF"/>
    <w:rsid w:val="1F0F0F6B"/>
    <w:rsid w:val="1F161CBE"/>
    <w:rsid w:val="1F44EB66"/>
    <w:rsid w:val="1F7EAED5"/>
    <w:rsid w:val="2052A0B4"/>
    <w:rsid w:val="21524CE0"/>
    <w:rsid w:val="21F4052E"/>
    <w:rsid w:val="231B37A5"/>
    <w:rsid w:val="23D57D35"/>
    <w:rsid w:val="246AB9CB"/>
    <w:rsid w:val="24954DB4"/>
    <w:rsid w:val="25AAC8D3"/>
    <w:rsid w:val="26A3D855"/>
    <w:rsid w:val="2716A9AC"/>
    <w:rsid w:val="27D3D748"/>
    <w:rsid w:val="28FF18D4"/>
    <w:rsid w:val="2964A19F"/>
    <w:rsid w:val="29A26203"/>
    <w:rsid w:val="29B48F39"/>
    <w:rsid w:val="2A3FACC3"/>
    <w:rsid w:val="2A492648"/>
    <w:rsid w:val="2A8CAB78"/>
    <w:rsid w:val="2CF7868F"/>
    <w:rsid w:val="2D0EE3BF"/>
    <w:rsid w:val="2E121301"/>
    <w:rsid w:val="2E717E1F"/>
    <w:rsid w:val="2EAC8D18"/>
    <w:rsid w:val="3189C767"/>
    <w:rsid w:val="3293A5EC"/>
    <w:rsid w:val="33B31356"/>
    <w:rsid w:val="33BBA828"/>
    <w:rsid w:val="345D27E6"/>
    <w:rsid w:val="3494E766"/>
    <w:rsid w:val="35E4871F"/>
    <w:rsid w:val="35FA6D55"/>
    <w:rsid w:val="361C2F55"/>
    <w:rsid w:val="3644F92F"/>
    <w:rsid w:val="3890ED83"/>
    <w:rsid w:val="39088A0D"/>
    <w:rsid w:val="39FB3D3B"/>
    <w:rsid w:val="3AD15B88"/>
    <w:rsid w:val="3BCCB367"/>
    <w:rsid w:val="3C5872F4"/>
    <w:rsid w:val="3C786E31"/>
    <w:rsid w:val="3D03BC6C"/>
    <w:rsid w:val="3D50C650"/>
    <w:rsid w:val="3DB04040"/>
    <w:rsid w:val="3E57F653"/>
    <w:rsid w:val="41210936"/>
    <w:rsid w:val="41543C19"/>
    <w:rsid w:val="41D52CEC"/>
    <w:rsid w:val="41DB5AA5"/>
    <w:rsid w:val="43CD1D92"/>
    <w:rsid w:val="44CC3084"/>
    <w:rsid w:val="45010181"/>
    <w:rsid w:val="45038187"/>
    <w:rsid w:val="4543D56F"/>
    <w:rsid w:val="46B0F6A2"/>
    <w:rsid w:val="472CCB09"/>
    <w:rsid w:val="47301D25"/>
    <w:rsid w:val="481D9BBD"/>
    <w:rsid w:val="488C161D"/>
    <w:rsid w:val="49C8C81B"/>
    <w:rsid w:val="4B73A0DC"/>
    <w:rsid w:val="4BC7880C"/>
    <w:rsid w:val="4BC9F259"/>
    <w:rsid w:val="4D6508EE"/>
    <w:rsid w:val="4F72649E"/>
    <w:rsid w:val="51105323"/>
    <w:rsid w:val="522F1E20"/>
    <w:rsid w:val="52D9F247"/>
    <w:rsid w:val="54518104"/>
    <w:rsid w:val="54616F70"/>
    <w:rsid w:val="54C9F4E2"/>
    <w:rsid w:val="54CB7486"/>
    <w:rsid w:val="555ED5B3"/>
    <w:rsid w:val="55EDDFE6"/>
    <w:rsid w:val="56286955"/>
    <w:rsid w:val="57E9C6C4"/>
    <w:rsid w:val="5854787B"/>
    <w:rsid w:val="5919E3D7"/>
    <w:rsid w:val="59F7838B"/>
    <w:rsid w:val="5A8BE6E9"/>
    <w:rsid w:val="5B2B8902"/>
    <w:rsid w:val="5BB422C2"/>
    <w:rsid w:val="5E1DBA3A"/>
    <w:rsid w:val="5E494E81"/>
    <w:rsid w:val="5E54F173"/>
    <w:rsid w:val="5FB793E6"/>
    <w:rsid w:val="60B8170C"/>
    <w:rsid w:val="6169A134"/>
    <w:rsid w:val="61BB3296"/>
    <w:rsid w:val="61D5ADEB"/>
    <w:rsid w:val="624523F6"/>
    <w:rsid w:val="64AA772C"/>
    <w:rsid w:val="6579D349"/>
    <w:rsid w:val="662B8704"/>
    <w:rsid w:val="674DB94F"/>
    <w:rsid w:val="685820C0"/>
    <w:rsid w:val="688A4326"/>
    <w:rsid w:val="68B4AAC9"/>
    <w:rsid w:val="692F9F3B"/>
    <w:rsid w:val="699F6B3B"/>
    <w:rsid w:val="6B00A858"/>
    <w:rsid w:val="6B1ED1AD"/>
    <w:rsid w:val="6BB51446"/>
    <w:rsid w:val="6BE02F3E"/>
    <w:rsid w:val="6C07C462"/>
    <w:rsid w:val="6C98493A"/>
    <w:rsid w:val="6C9FCB85"/>
    <w:rsid w:val="6D065678"/>
    <w:rsid w:val="6D0CA6C5"/>
    <w:rsid w:val="6D12A241"/>
    <w:rsid w:val="6DBB1710"/>
    <w:rsid w:val="6E5318AF"/>
    <w:rsid w:val="6F368A00"/>
    <w:rsid w:val="70214E4B"/>
    <w:rsid w:val="703ED1A7"/>
    <w:rsid w:val="7077C622"/>
    <w:rsid w:val="7179448B"/>
    <w:rsid w:val="718E6F7C"/>
    <w:rsid w:val="72E9E74B"/>
    <w:rsid w:val="736FAC5A"/>
    <w:rsid w:val="73F09742"/>
    <w:rsid w:val="741194B3"/>
    <w:rsid w:val="74AA8120"/>
    <w:rsid w:val="74DDBFA6"/>
    <w:rsid w:val="753DE2A3"/>
    <w:rsid w:val="75A76F7E"/>
    <w:rsid w:val="763A1CFB"/>
    <w:rsid w:val="7642FFDA"/>
    <w:rsid w:val="7855FA0F"/>
    <w:rsid w:val="78760333"/>
    <w:rsid w:val="79BBA9AC"/>
    <w:rsid w:val="79CC34EB"/>
    <w:rsid w:val="7A19796D"/>
    <w:rsid w:val="7C6B6D93"/>
    <w:rsid w:val="7DC8AF12"/>
    <w:rsid w:val="7E48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FCC2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/>
    <w:lsdException w:name="heading 2" w:locked="0" w:semiHidden="1" w:uiPriority="9" w:unhideWhenUsed="1"/>
    <w:lsdException w:name="heading 3" w:locked="0" w:semiHidden="1" w:uiPriority="9" w:unhideWhenUsed="1"/>
    <w:lsdException w:name="heading 4" w:locked="0" w:semiHidden="1" w:uiPriority="9" w:unhideWhenUsed="1"/>
    <w:lsdException w:name="heading 5" w:locked="0" w:semiHidden="1" w:uiPriority="9" w:unhideWhenUsed="1"/>
    <w:lsdException w:name="heading 6" w:locked="0" w:semiHidden="1" w:uiPriority="9" w:unhideWhenUsed="1"/>
    <w:lsdException w:name="heading 7" w:locked="0" w:semiHidden="1" w:uiPriority="9" w:unhideWhenUsed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locked="0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locked="0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2"/>
    <w:lsdException w:name="Emphasis" w:locked="0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/>
    <w:lsdException w:name="Quote" w:locked="0" w:uiPriority="29"/>
    <w:lsdException w:name="Intense Quote" w:locked="0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/>
    <w:lsdException w:name="Intense Emphasis" w:locked="0" w:uiPriority="21"/>
    <w:lsdException w:name="Subtle Reference" w:locked="0" w:uiPriority="31"/>
    <w:lsdException w:name="Intense Reference" w:locked="0" w:uiPriority="32"/>
    <w:lsdException w:name="Book Title" w:locked="0" w:uiPriority="33"/>
    <w:lsdException w:name="Bibliography" w:semiHidden="1" w:uiPriority="37" w:unhideWhenUsed="1"/>
    <w:lsdException w:name="TOC Heading" w:locked="0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A0D27"/>
    <w:pPr>
      <w:spacing w:after="240" w:line="240" w:lineRule="exact"/>
    </w:pPr>
    <w:rPr>
      <w:rFonts w:ascii="Arial" w:hAnsi="Arial"/>
      <w:sz w:val="20"/>
      <w:lang w:val="sv-SE"/>
    </w:rPr>
  </w:style>
  <w:style w:type="paragraph" w:styleId="Rubrik1">
    <w:name w:val="heading 1"/>
    <w:basedOn w:val="Normal"/>
    <w:next w:val="Normal"/>
    <w:link w:val="Rubrik1Char"/>
    <w:uiPriority w:val="9"/>
    <w:locked/>
    <w:rsid w:val="00AE2F05"/>
    <w:pPr>
      <w:keepNext/>
      <w:keepLines/>
      <w:spacing w:before="396" w:after="132" w:line="396" w:lineRule="exact"/>
      <w:outlineLvl w:val="0"/>
    </w:pPr>
    <w:rPr>
      <w:rFonts w:eastAsiaTheme="majorEastAsia" w:cstheme="majorBidi"/>
      <w:b/>
      <w:color w:val="000000" w:themeColor="text1"/>
      <w:sz w:val="36"/>
      <w:szCs w:val="40"/>
    </w:rPr>
  </w:style>
  <w:style w:type="paragraph" w:styleId="Rubrik2">
    <w:name w:val="heading 2"/>
    <w:basedOn w:val="Normal"/>
    <w:next w:val="Normal"/>
    <w:link w:val="Rubrik2Char"/>
    <w:uiPriority w:val="9"/>
    <w:unhideWhenUsed/>
    <w:locked/>
    <w:rsid w:val="0035762E"/>
    <w:pPr>
      <w:keepNext/>
      <w:keepLines/>
      <w:spacing w:before="308" w:after="103" w:line="308" w:lineRule="exact"/>
      <w:outlineLvl w:val="1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Rubrik3">
    <w:name w:val="heading 3"/>
    <w:basedOn w:val="Normal"/>
    <w:next w:val="Normal"/>
    <w:link w:val="Rubrik3Char"/>
    <w:uiPriority w:val="9"/>
    <w:unhideWhenUsed/>
    <w:locked/>
    <w:rsid w:val="00AE2F05"/>
    <w:pPr>
      <w:keepNext/>
      <w:keepLines/>
      <w:spacing w:before="264" w:after="88" w:line="264" w:lineRule="exact"/>
      <w:outlineLvl w:val="2"/>
    </w:pPr>
    <w:rPr>
      <w:rFonts w:eastAsiaTheme="majorEastAsia" w:cstheme="majorBidi"/>
      <w:b/>
      <w:color w:val="000000" w:themeColor="text1"/>
      <w:sz w:val="24"/>
      <w:szCs w:val="28"/>
    </w:rPr>
  </w:style>
  <w:style w:type="paragraph" w:styleId="Rubrik4">
    <w:name w:val="heading 4"/>
    <w:basedOn w:val="Normal"/>
    <w:next w:val="Normal"/>
    <w:link w:val="Rubrik4Char"/>
    <w:uiPriority w:val="9"/>
    <w:unhideWhenUsed/>
    <w:locked/>
    <w:rsid w:val="00AE2F05"/>
    <w:pPr>
      <w:keepNext/>
      <w:keepLines/>
      <w:spacing w:before="78" w:after="26" w:line="220" w:lineRule="exact"/>
      <w:outlineLvl w:val="3"/>
    </w:pPr>
    <w:rPr>
      <w:rFonts w:eastAsiaTheme="majorEastAsia" w:cstheme="majorBidi"/>
      <w:b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locked/>
    <w:rsid w:val="00AE2F05"/>
    <w:pPr>
      <w:keepNext/>
      <w:keepLines/>
      <w:spacing w:before="80" w:after="40"/>
      <w:outlineLvl w:val="4"/>
    </w:pPr>
    <w:rPr>
      <w:rFonts w:eastAsiaTheme="majorEastAsia" w:cstheme="majorBidi"/>
      <w:b/>
      <w:color w:val="000000" w:themeColor="text1"/>
    </w:rPr>
  </w:style>
  <w:style w:type="paragraph" w:styleId="Rubrik6">
    <w:name w:val="heading 6"/>
    <w:basedOn w:val="Normal"/>
    <w:next w:val="Normal"/>
    <w:link w:val="Rubrik6Char"/>
    <w:uiPriority w:val="9"/>
    <w:unhideWhenUsed/>
    <w:locked/>
    <w:rsid w:val="00D8721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807000" w:themeColor="accent1" w:themeShade="80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locked/>
    <w:rsid w:val="00AE2F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locked/>
    <w:rsid w:val="00AE2F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locked/>
    <w:rsid w:val="00AE2F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AE2F05"/>
    <w:rPr>
      <w:rFonts w:ascii="Arial" w:eastAsiaTheme="majorEastAsia" w:hAnsi="Arial" w:cstheme="majorBidi"/>
      <w:b/>
      <w:color w:val="000000" w:themeColor="text1"/>
      <w:sz w:val="36"/>
      <w:szCs w:val="40"/>
      <w:lang w:val="sv-SE"/>
    </w:rPr>
  </w:style>
  <w:style w:type="character" w:customStyle="1" w:styleId="Rubrik2Char">
    <w:name w:val="Rubrik 2 Char"/>
    <w:basedOn w:val="Standardstycketeckensnitt"/>
    <w:link w:val="Rubrik2"/>
    <w:uiPriority w:val="9"/>
    <w:rsid w:val="0035762E"/>
    <w:rPr>
      <w:rFonts w:ascii="Arial" w:eastAsiaTheme="majorEastAsia" w:hAnsi="Arial" w:cstheme="majorBidi"/>
      <w:b/>
      <w:color w:val="000000" w:themeColor="text1"/>
      <w:sz w:val="28"/>
      <w:szCs w:val="32"/>
      <w:lang w:val="sv-SE"/>
    </w:rPr>
  </w:style>
  <w:style w:type="character" w:customStyle="1" w:styleId="Rubrik3Char">
    <w:name w:val="Rubrik 3 Char"/>
    <w:basedOn w:val="Standardstycketeckensnitt"/>
    <w:link w:val="Rubrik3"/>
    <w:uiPriority w:val="9"/>
    <w:rsid w:val="00AE2F05"/>
    <w:rPr>
      <w:rFonts w:ascii="Arial" w:eastAsiaTheme="majorEastAsia" w:hAnsi="Arial" w:cstheme="majorBidi"/>
      <w:b/>
      <w:color w:val="000000" w:themeColor="text1"/>
      <w:szCs w:val="28"/>
      <w:lang w:val="sv-SE"/>
    </w:rPr>
  </w:style>
  <w:style w:type="character" w:customStyle="1" w:styleId="Rubrik4Char">
    <w:name w:val="Rubrik 4 Char"/>
    <w:basedOn w:val="Standardstycketeckensnitt"/>
    <w:link w:val="Rubrik4"/>
    <w:uiPriority w:val="9"/>
    <w:rsid w:val="00AE2F05"/>
    <w:rPr>
      <w:rFonts w:ascii="Arial" w:eastAsiaTheme="majorEastAsia" w:hAnsi="Arial" w:cstheme="majorBidi"/>
      <w:b/>
      <w:iCs/>
      <w:color w:val="000000" w:themeColor="text1"/>
      <w:sz w:val="20"/>
      <w:lang w:val="sv-SE"/>
    </w:rPr>
  </w:style>
  <w:style w:type="character" w:customStyle="1" w:styleId="Rubrik5Char">
    <w:name w:val="Rubrik 5 Char"/>
    <w:basedOn w:val="Standardstycketeckensnitt"/>
    <w:link w:val="Rubrik5"/>
    <w:uiPriority w:val="9"/>
    <w:rsid w:val="00AE2F05"/>
    <w:rPr>
      <w:rFonts w:ascii="Arial" w:eastAsiaTheme="majorEastAsia" w:hAnsi="Arial" w:cstheme="majorBidi"/>
      <w:b/>
      <w:color w:val="000000" w:themeColor="text1"/>
      <w:sz w:val="20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rsid w:val="00D87217"/>
    <w:rPr>
      <w:rFonts w:asciiTheme="majorHAnsi" w:eastAsiaTheme="majorEastAsia" w:hAnsiTheme="majorHAnsi" w:cstheme="majorBidi"/>
      <w:i/>
      <w:iCs/>
      <w:caps/>
      <w:color w:val="807000" w:themeColor="accent1" w:themeShade="8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E2F05"/>
    <w:rPr>
      <w:rFonts w:ascii="Arial" w:eastAsiaTheme="majorEastAsia" w:hAnsi="Arial" w:cstheme="majorBidi"/>
      <w:color w:val="595959" w:themeColor="text1" w:themeTint="A6"/>
      <w:sz w:val="20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E2F05"/>
    <w:rPr>
      <w:rFonts w:ascii="Arial" w:eastAsiaTheme="majorEastAsia" w:hAnsi="Arial" w:cstheme="majorBidi"/>
      <w:i/>
      <w:iCs/>
      <w:color w:val="272727" w:themeColor="text1" w:themeTint="D8"/>
      <w:sz w:val="20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E2F05"/>
    <w:rPr>
      <w:rFonts w:ascii="Arial" w:eastAsiaTheme="majorEastAsia" w:hAnsi="Arial" w:cstheme="majorBidi"/>
      <w:color w:val="272727" w:themeColor="text1" w:themeTint="D8"/>
      <w:sz w:val="20"/>
      <w:lang w:val="sv-SE"/>
    </w:rPr>
  </w:style>
  <w:style w:type="paragraph" w:styleId="Rubrik">
    <w:name w:val="Title"/>
    <w:basedOn w:val="Normal"/>
    <w:next w:val="Normal"/>
    <w:link w:val="RubrikChar"/>
    <w:uiPriority w:val="10"/>
    <w:locked/>
    <w:rsid w:val="00AE2F05"/>
    <w:pPr>
      <w:spacing w:after="80" w:line="240" w:lineRule="auto"/>
      <w:contextualSpacing/>
    </w:pPr>
    <w:rPr>
      <w:rFonts w:eastAsiaTheme="majorEastAsia" w:cstheme="majorBidi"/>
      <w:b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AE2F05"/>
    <w:rPr>
      <w:rFonts w:ascii="Arial" w:eastAsiaTheme="majorEastAsia" w:hAnsi="Arial" w:cstheme="majorBidi"/>
      <w:b/>
      <w:spacing w:val="-10"/>
      <w:kern w:val="28"/>
      <w:sz w:val="56"/>
      <w:szCs w:val="56"/>
      <w:lang w:val="sv-SE"/>
    </w:rPr>
  </w:style>
  <w:style w:type="paragraph" w:styleId="Underrubrik">
    <w:name w:val="Subtitle"/>
    <w:basedOn w:val="Normal"/>
    <w:next w:val="Normal"/>
    <w:link w:val="UnderrubrikChar"/>
    <w:uiPriority w:val="11"/>
    <w:locked/>
    <w:rsid w:val="00AE2F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E2F05"/>
    <w:rPr>
      <w:rFonts w:ascii="Arial" w:eastAsiaTheme="majorEastAsia" w:hAnsi="Arial" w:cstheme="majorBidi"/>
      <w:color w:val="595959" w:themeColor="text1" w:themeTint="A6"/>
      <w:spacing w:val="15"/>
      <w:sz w:val="28"/>
      <w:szCs w:val="28"/>
      <w:lang w:val="sv-SE"/>
    </w:rPr>
  </w:style>
  <w:style w:type="paragraph" w:styleId="Citat">
    <w:name w:val="Quote"/>
    <w:basedOn w:val="Normal"/>
    <w:next w:val="Normal"/>
    <w:link w:val="CitatChar"/>
    <w:uiPriority w:val="29"/>
    <w:locked/>
    <w:rsid w:val="00AE2F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AE2F05"/>
    <w:rPr>
      <w:rFonts w:ascii="Arial" w:hAnsi="Arial"/>
      <w:i/>
      <w:iCs/>
      <w:color w:val="404040" w:themeColor="text1" w:themeTint="BF"/>
      <w:sz w:val="20"/>
      <w:lang w:val="sv-SE"/>
    </w:rPr>
  </w:style>
  <w:style w:type="paragraph" w:styleId="Liststycke">
    <w:name w:val="List Paragraph"/>
    <w:basedOn w:val="Normal"/>
    <w:uiPriority w:val="34"/>
    <w:locked/>
    <w:rsid w:val="00AE2F05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locked/>
    <w:rsid w:val="00AE2F05"/>
    <w:rPr>
      <w:i/>
      <w:iCs/>
      <w:color w:val="BFA700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locked/>
    <w:rsid w:val="00AE2F05"/>
    <w:pPr>
      <w:pBdr>
        <w:top w:val="single" w:sz="4" w:space="10" w:color="BFA700" w:themeColor="accent1" w:themeShade="BF"/>
        <w:bottom w:val="single" w:sz="4" w:space="10" w:color="BFA700" w:themeColor="accent1" w:themeShade="BF"/>
      </w:pBdr>
      <w:spacing w:before="360" w:after="360"/>
      <w:ind w:left="864" w:right="864"/>
      <w:jc w:val="center"/>
    </w:pPr>
    <w:rPr>
      <w:i/>
      <w:iCs/>
      <w:color w:val="BFA700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AE2F05"/>
    <w:rPr>
      <w:rFonts w:ascii="Arial" w:hAnsi="Arial"/>
      <w:i/>
      <w:iCs/>
      <w:color w:val="BFA700" w:themeColor="accent1" w:themeShade="BF"/>
      <w:sz w:val="20"/>
      <w:lang w:val="sv-SE"/>
    </w:rPr>
  </w:style>
  <w:style w:type="character" w:styleId="Starkreferens">
    <w:name w:val="Intense Reference"/>
    <w:basedOn w:val="Standardstycketeckensnitt"/>
    <w:uiPriority w:val="32"/>
    <w:locked/>
    <w:rsid w:val="00AE2F05"/>
    <w:rPr>
      <w:b/>
      <w:bCs/>
      <w:smallCaps/>
      <w:color w:val="BFA700" w:themeColor="accent1" w:themeShade="BF"/>
      <w:spacing w:val="5"/>
    </w:rPr>
  </w:style>
  <w:style w:type="paragraph" w:styleId="Sidhuvud">
    <w:name w:val="header"/>
    <w:basedOn w:val="Normal"/>
    <w:link w:val="SidhuvudChar"/>
    <w:uiPriority w:val="99"/>
    <w:unhideWhenUsed/>
    <w:locked/>
    <w:rsid w:val="00A26B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A26B16"/>
  </w:style>
  <w:style w:type="paragraph" w:styleId="Sidfot">
    <w:name w:val="footer"/>
    <w:basedOn w:val="Normal"/>
    <w:link w:val="SidfotChar"/>
    <w:uiPriority w:val="99"/>
    <w:unhideWhenUsed/>
    <w:locked/>
    <w:rsid w:val="00A26B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A26B16"/>
  </w:style>
  <w:style w:type="table" w:styleId="Tabellrutnt">
    <w:name w:val="Table Grid"/>
    <w:basedOn w:val="Normaltabell"/>
    <w:uiPriority w:val="39"/>
    <w:locked/>
    <w:rsid w:val="00A26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getavstnd">
    <w:name w:val="No Spacing"/>
    <w:uiPriority w:val="1"/>
    <w:locked/>
    <w:rsid w:val="00AE2F05"/>
    <w:pPr>
      <w:spacing w:after="0" w:line="240" w:lineRule="auto"/>
    </w:pPr>
    <w:rPr>
      <w:rFonts w:ascii="Arial" w:hAnsi="Arial"/>
      <w:sz w:val="18"/>
      <w:lang w:val="sv-SE"/>
    </w:rPr>
  </w:style>
  <w:style w:type="character" w:styleId="Platshllartext">
    <w:name w:val="Placeholder Text"/>
    <w:basedOn w:val="Standardstycketeckensnitt"/>
    <w:uiPriority w:val="99"/>
    <w:semiHidden/>
    <w:locked/>
    <w:rsid w:val="005552F5"/>
    <w:rPr>
      <w:color w:val="666666"/>
    </w:rPr>
  </w:style>
  <w:style w:type="character" w:styleId="Diskretbetoning">
    <w:name w:val="Subtle Emphasis"/>
    <w:basedOn w:val="Standardstycketeckensnitt"/>
    <w:uiPriority w:val="19"/>
    <w:locked/>
    <w:rsid w:val="00AE2F05"/>
    <w:rPr>
      <w:i/>
      <w:iCs/>
      <w:color w:val="404040" w:themeColor="text1" w:themeTint="BF"/>
    </w:rPr>
  </w:style>
  <w:style w:type="paragraph" w:styleId="Beskrivning">
    <w:name w:val="caption"/>
    <w:basedOn w:val="Normal"/>
    <w:next w:val="Normal"/>
    <w:uiPriority w:val="35"/>
    <w:semiHidden/>
    <w:unhideWhenUsed/>
    <w:qFormat/>
    <w:locked/>
    <w:rsid w:val="00D87217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styleId="Stark">
    <w:name w:val="Strong"/>
    <w:basedOn w:val="Standardstycketeckensnitt"/>
    <w:uiPriority w:val="22"/>
    <w:locked/>
    <w:rsid w:val="00D87217"/>
    <w:rPr>
      <w:b/>
      <w:bCs/>
    </w:rPr>
  </w:style>
  <w:style w:type="character" w:styleId="Betoning">
    <w:name w:val="Emphasis"/>
    <w:basedOn w:val="Standardstycketeckensnitt"/>
    <w:uiPriority w:val="20"/>
    <w:locked/>
    <w:rsid w:val="00D87217"/>
    <w:rPr>
      <w:i/>
      <w:iCs/>
    </w:rPr>
  </w:style>
  <w:style w:type="character" w:styleId="Diskretreferens">
    <w:name w:val="Subtle Reference"/>
    <w:basedOn w:val="Standardstycketeckensnitt"/>
    <w:uiPriority w:val="31"/>
    <w:locked/>
    <w:rsid w:val="00D87217"/>
    <w:rPr>
      <w:smallCaps/>
      <w:color w:val="5A5A5A" w:themeColor="text1" w:themeTint="A5"/>
    </w:rPr>
  </w:style>
  <w:style w:type="character" w:styleId="Bokenstitel">
    <w:name w:val="Book Title"/>
    <w:basedOn w:val="Standardstycketeckensnitt"/>
    <w:uiPriority w:val="33"/>
    <w:locked/>
    <w:rsid w:val="00D87217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unhideWhenUsed/>
    <w:locked/>
    <w:rsid w:val="00D87217"/>
    <w:pPr>
      <w:spacing w:before="240" w:after="0" w:line="240" w:lineRule="exact"/>
      <w:outlineLvl w:val="9"/>
    </w:pPr>
    <w:rPr>
      <w:rFonts w:asciiTheme="majorHAnsi" w:hAnsiTheme="majorHAnsi"/>
      <w:b w:val="0"/>
      <w:color w:val="BFA700" w:themeColor="accent1" w:themeShade="BF"/>
      <w:sz w:val="32"/>
      <w:szCs w:val="32"/>
    </w:rPr>
  </w:style>
  <w:style w:type="paragraph" w:customStyle="1" w:styleId="LNU-Normal">
    <w:name w:val="LNU-Normal"/>
    <w:basedOn w:val="Normal"/>
    <w:link w:val="LNU-NormalChar"/>
    <w:qFormat/>
    <w:rsid w:val="007A0D27"/>
    <w:rPr>
      <w:rFonts w:eastAsiaTheme="minorEastAsia"/>
      <w:color w:val="000000" w:themeColor="text1"/>
      <w:kern w:val="0"/>
      <w:szCs w:val="22"/>
      <w14:ligatures w14:val="none"/>
    </w:rPr>
  </w:style>
  <w:style w:type="character" w:customStyle="1" w:styleId="LNU-NormalChar">
    <w:name w:val="LNU-Normal Char"/>
    <w:basedOn w:val="Standardstycketeckensnitt"/>
    <w:link w:val="LNU-Normal"/>
    <w:rsid w:val="007A0D27"/>
    <w:rPr>
      <w:rFonts w:ascii="Arial" w:eastAsiaTheme="minorEastAsia" w:hAnsi="Arial"/>
      <w:color w:val="000000" w:themeColor="text1"/>
      <w:kern w:val="0"/>
      <w:sz w:val="20"/>
      <w:szCs w:val="22"/>
      <w:lang w:val="sv-SE"/>
      <w14:ligatures w14:val="none"/>
    </w:rPr>
  </w:style>
  <w:style w:type="paragraph" w:customStyle="1" w:styleId="LNU-Heading1">
    <w:name w:val="LNU-Heading 1"/>
    <w:basedOn w:val="LNU-Normal"/>
    <w:next w:val="LNU-NormalTimes11"/>
    <w:link w:val="LNU-Heading1Char"/>
    <w:qFormat/>
    <w:rsid w:val="007A0D27"/>
    <w:pPr>
      <w:keepNext/>
      <w:keepLines/>
      <w:numPr>
        <w:numId w:val="3"/>
      </w:numPr>
      <w:spacing w:before="396" w:after="132" w:line="396" w:lineRule="exact"/>
      <w:outlineLvl w:val="0"/>
    </w:pPr>
    <w:rPr>
      <w:b/>
      <w:sz w:val="36"/>
    </w:rPr>
  </w:style>
  <w:style w:type="character" w:customStyle="1" w:styleId="LNU-Heading1Char">
    <w:name w:val="LNU-Heading 1 Char"/>
    <w:basedOn w:val="Standardstycketeckensnitt"/>
    <w:link w:val="LNU-Heading1"/>
    <w:rsid w:val="007A0D27"/>
    <w:rPr>
      <w:rFonts w:ascii="Arial" w:eastAsiaTheme="minorEastAsia" w:hAnsi="Arial"/>
      <w:b/>
      <w:color w:val="000000" w:themeColor="text1"/>
      <w:kern w:val="0"/>
      <w:sz w:val="36"/>
      <w:szCs w:val="22"/>
      <w:lang w:val="sv-SE"/>
      <w14:ligatures w14:val="none"/>
    </w:rPr>
  </w:style>
  <w:style w:type="paragraph" w:customStyle="1" w:styleId="LNU-NoSpace9">
    <w:name w:val="LNU-No Space 9"/>
    <w:basedOn w:val="LNU-Normal"/>
    <w:link w:val="LNU-NoSpace9Char"/>
    <w:rsid w:val="009B292A"/>
    <w:pPr>
      <w:spacing w:after="0" w:line="243" w:lineRule="exact"/>
    </w:pPr>
    <w:rPr>
      <w:sz w:val="18"/>
    </w:rPr>
  </w:style>
  <w:style w:type="character" w:customStyle="1" w:styleId="LNU-NoSpace9Char">
    <w:name w:val="LNU-No Space 9 Char"/>
    <w:basedOn w:val="LNU-NormalChar"/>
    <w:link w:val="LNU-NoSpace9"/>
    <w:rsid w:val="009B292A"/>
    <w:rPr>
      <w:rFonts w:ascii="Arial" w:eastAsiaTheme="minorEastAsia" w:hAnsi="Arial"/>
      <w:color w:val="000000" w:themeColor="text1"/>
      <w:kern w:val="0"/>
      <w:sz w:val="18"/>
      <w:szCs w:val="22"/>
      <w:lang w:val="sv-SE"/>
      <w14:ligatures w14:val="none"/>
    </w:rPr>
  </w:style>
  <w:style w:type="paragraph" w:customStyle="1" w:styleId="LNU-Heading2">
    <w:name w:val="LNU-Heading 2"/>
    <w:basedOn w:val="LNU-Normal"/>
    <w:next w:val="LNU-NormalTimes11"/>
    <w:link w:val="LNU-Heading2Char"/>
    <w:qFormat/>
    <w:rsid w:val="0035762E"/>
    <w:pPr>
      <w:keepNext/>
      <w:keepLines/>
      <w:numPr>
        <w:ilvl w:val="1"/>
        <w:numId w:val="3"/>
      </w:numPr>
      <w:spacing w:before="308" w:after="103" w:line="308" w:lineRule="exact"/>
      <w:outlineLvl w:val="1"/>
    </w:pPr>
    <w:rPr>
      <w:b/>
      <w:sz w:val="28"/>
    </w:rPr>
  </w:style>
  <w:style w:type="character" w:customStyle="1" w:styleId="LNU-Heading2Char">
    <w:name w:val="LNU-Heading 2 Char"/>
    <w:basedOn w:val="Rubrik2Char"/>
    <w:link w:val="LNU-Heading2"/>
    <w:rsid w:val="0035762E"/>
    <w:rPr>
      <w:rFonts w:ascii="Arial" w:eastAsiaTheme="minorEastAsia" w:hAnsi="Arial" w:cstheme="majorBidi"/>
      <w:b/>
      <w:color w:val="000000" w:themeColor="text1"/>
      <w:kern w:val="0"/>
      <w:sz w:val="28"/>
      <w:szCs w:val="22"/>
      <w:lang w:val="sv-SE"/>
      <w14:ligatures w14:val="none"/>
    </w:rPr>
  </w:style>
  <w:style w:type="paragraph" w:customStyle="1" w:styleId="LNU-Heading3">
    <w:name w:val="LNU-Heading 3"/>
    <w:basedOn w:val="LNU-Normal"/>
    <w:next w:val="LNU-NormalTimes11"/>
    <w:link w:val="LNU-Heading3Char"/>
    <w:qFormat/>
    <w:rsid w:val="0035762E"/>
    <w:pPr>
      <w:keepNext/>
      <w:keepLines/>
      <w:numPr>
        <w:ilvl w:val="2"/>
        <w:numId w:val="3"/>
      </w:numPr>
      <w:spacing w:before="264" w:after="88" w:line="308" w:lineRule="exact"/>
      <w:outlineLvl w:val="2"/>
    </w:pPr>
    <w:rPr>
      <w:b/>
      <w:sz w:val="24"/>
    </w:rPr>
  </w:style>
  <w:style w:type="character" w:customStyle="1" w:styleId="LNU-Heading3Char">
    <w:name w:val="LNU-Heading 3 Char"/>
    <w:basedOn w:val="Rubrik4Char"/>
    <w:link w:val="LNU-Heading3"/>
    <w:rsid w:val="0035762E"/>
    <w:rPr>
      <w:rFonts w:ascii="Arial" w:eastAsiaTheme="minorEastAsia" w:hAnsi="Arial" w:cstheme="majorBidi"/>
      <w:b/>
      <w:iCs w:val="0"/>
      <w:color w:val="000000" w:themeColor="text1"/>
      <w:kern w:val="0"/>
      <w:sz w:val="20"/>
      <w:szCs w:val="22"/>
      <w:lang w:val="sv-SE"/>
      <w14:ligatures w14:val="none"/>
    </w:rPr>
  </w:style>
  <w:style w:type="paragraph" w:customStyle="1" w:styleId="LNU-Heading4">
    <w:name w:val="LNU-Heading 4"/>
    <w:basedOn w:val="LNU-Normal"/>
    <w:next w:val="LNU-NormalTimes11"/>
    <w:link w:val="LNU-Heading4Char"/>
    <w:qFormat/>
    <w:rsid w:val="004D7B02"/>
    <w:pPr>
      <w:keepNext/>
      <w:keepLines/>
      <w:numPr>
        <w:ilvl w:val="3"/>
        <w:numId w:val="3"/>
      </w:numPr>
      <w:spacing w:before="220" w:after="73" w:line="220" w:lineRule="exact"/>
      <w:outlineLvl w:val="3"/>
    </w:pPr>
    <w:rPr>
      <w:b/>
    </w:rPr>
  </w:style>
  <w:style w:type="character" w:customStyle="1" w:styleId="LNU-Heading4Char">
    <w:name w:val="LNU-Heading 4 Char"/>
    <w:basedOn w:val="LNU-NormalChar"/>
    <w:link w:val="LNU-Heading4"/>
    <w:rsid w:val="004D7B02"/>
    <w:rPr>
      <w:rFonts w:ascii="Arial" w:eastAsiaTheme="minorEastAsia" w:hAnsi="Arial"/>
      <w:b/>
      <w:color w:val="000000" w:themeColor="text1"/>
      <w:kern w:val="0"/>
      <w:sz w:val="20"/>
      <w:szCs w:val="22"/>
      <w:lang w:val="sv-SE"/>
      <w14:ligatures w14:val="none"/>
    </w:rPr>
  </w:style>
  <w:style w:type="paragraph" w:customStyle="1" w:styleId="LNU-NoSpace10">
    <w:name w:val="LNU-No Space 10"/>
    <w:basedOn w:val="LNU-NoSpace9"/>
    <w:link w:val="LNU-NoSpace10Char"/>
    <w:rsid w:val="00983D9C"/>
    <w:rPr>
      <w:sz w:val="20"/>
    </w:rPr>
  </w:style>
  <w:style w:type="character" w:customStyle="1" w:styleId="LNU-NoSpace10Char">
    <w:name w:val="LNU-No Space 10 Char"/>
    <w:basedOn w:val="LNU-NoSpace9Char"/>
    <w:link w:val="LNU-NoSpace10"/>
    <w:rsid w:val="00983D9C"/>
    <w:rPr>
      <w:rFonts w:ascii="Arial" w:eastAsiaTheme="minorEastAsia" w:hAnsi="Arial"/>
      <w:color w:val="000000" w:themeColor="text1"/>
      <w:kern w:val="0"/>
      <w:sz w:val="20"/>
      <w:szCs w:val="22"/>
      <w:lang w:val="sv-SE"/>
      <w14:ligatures w14:val="none"/>
    </w:rPr>
  </w:style>
  <w:style w:type="paragraph" w:customStyle="1" w:styleId="LNU-NormalTimes10">
    <w:name w:val="LNU-Normal Times 10"/>
    <w:basedOn w:val="LNU-Normal"/>
    <w:link w:val="LNU-NormalTimes10Char"/>
    <w:qFormat/>
    <w:rsid w:val="00CC10F7"/>
    <w:pPr>
      <w:spacing w:line="288" w:lineRule="auto"/>
    </w:pPr>
    <w:rPr>
      <w:rFonts w:ascii="Times New Roman" w:hAnsi="Times New Roman"/>
    </w:rPr>
  </w:style>
  <w:style w:type="character" w:customStyle="1" w:styleId="LNU-NormalTimes10Char">
    <w:name w:val="LNU-Normal Times 10 Char"/>
    <w:basedOn w:val="LNU-NormalChar"/>
    <w:link w:val="LNU-NormalTimes10"/>
    <w:rsid w:val="00CC10F7"/>
    <w:rPr>
      <w:rFonts w:ascii="Times New Roman" w:eastAsiaTheme="minorEastAsia" w:hAnsi="Times New Roman"/>
      <w:color w:val="000000" w:themeColor="text1"/>
      <w:kern w:val="0"/>
      <w:sz w:val="20"/>
      <w:szCs w:val="22"/>
      <w:lang w:val="sv-SE"/>
      <w14:ligatures w14:val="none"/>
    </w:rPr>
  </w:style>
  <w:style w:type="paragraph" w:customStyle="1" w:styleId="LNU-Reciever">
    <w:name w:val="LNU-Reciever"/>
    <w:basedOn w:val="LNU-NoSpace9"/>
    <w:link w:val="LNU-RecieverChar"/>
    <w:rsid w:val="000A3D3B"/>
    <w:pPr>
      <w:ind w:left="113"/>
    </w:pPr>
  </w:style>
  <w:style w:type="character" w:customStyle="1" w:styleId="LNU-RecieverChar">
    <w:name w:val="LNU-Reciever Char"/>
    <w:basedOn w:val="LNU-NoSpace9Char"/>
    <w:link w:val="LNU-Reciever"/>
    <w:rsid w:val="000A3D3B"/>
    <w:rPr>
      <w:rFonts w:ascii="Arial" w:eastAsiaTheme="minorEastAsia" w:hAnsi="Arial"/>
      <w:color w:val="000000" w:themeColor="text1"/>
      <w:kern w:val="0"/>
      <w:sz w:val="18"/>
      <w:szCs w:val="22"/>
      <w:lang w:val="sv-SE"/>
      <w14:ligatures w14:val="none"/>
    </w:rPr>
  </w:style>
  <w:style w:type="paragraph" w:customStyle="1" w:styleId="LNU-Titelrubrik1">
    <w:name w:val="LNU-Titelrubrik 1"/>
    <w:basedOn w:val="LNU-Normal"/>
    <w:link w:val="LNU-Titelrubrik1Char"/>
    <w:qFormat/>
    <w:rsid w:val="001C0D82"/>
    <w:pPr>
      <w:spacing w:after="0" w:line="660" w:lineRule="exact"/>
      <w:outlineLvl w:val="0"/>
    </w:pPr>
    <w:rPr>
      <w:b/>
      <w:sz w:val="60"/>
      <w:szCs w:val="60"/>
    </w:rPr>
  </w:style>
  <w:style w:type="character" w:customStyle="1" w:styleId="LNU-Titelrubrik1Char">
    <w:name w:val="LNU-Titelrubrik 1 Char"/>
    <w:basedOn w:val="LNU-NormalChar"/>
    <w:link w:val="LNU-Titelrubrik1"/>
    <w:rsid w:val="001C0D82"/>
    <w:rPr>
      <w:rFonts w:ascii="Arial" w:eastAsiaTheme="minorEastAsia" w:hAnsi="Arial"/>
      <w:b/>
      <w:color w:val="000000" w:themeColor="text1"/>
      <w:kern w:val="0"/>
      <w:sz w:val="60"/>
      <w:szCs w:val="60"/>
      <w:lang w:val="sv-SE"/>
      <w14:ligatures w14:val="none"/>
    </w:rPr>
  </w:style>
  <w:style w:type="paragraph" w:customStyle="1" w:styleId="LNU-Titelrubrik2">
    <w:name w:val="LNU-Titelrubrik 2"/>
    <w:basedOn w:val="LNU-Normal"/>
    <w:next w:val="LNU-Normal"/>
    <w:link w:val="LNU-Titelrubrik2Char"/>
    <w:qFormat/>
    <w:rsid w:val="001705BA"/>
    <w:pPr>
      <w:spacing w:before="200" w:after="103" w:line="308" w:lineRule="exact"/>
      <w:outlineLvl w:val="1"/>
    </w:pPr>
    <w:rPr>
      <w:b/>
      <w:sz w:val="28"/>
    </w:rPr>
  </w:style>
  <w:style w:type="character" w:customStyle="1" w:styleId="LNU-Titelrubrik2Char">
    <w:name w:val="LNU-Titelrubrik 2 Char"/>
    <w:basedOn w:val="LNU-NormalChar"/>
    <w:link w:val="LNU-Titelrubrik2"/>
    <w:rsid w:val="001705BA"/>
    <w:rPr>
      <w:rFonts w:ascii="Arial" w:eastAsiaTheme="minorEastAsia" w:hAnsi="Arial"/>
      <w:b/>
      <w:color w:val="000000" w:themeColor="text1"/>
      <w:kern w:val="0"/>
      <w:sz w:val="28"/>
      <w:szCs w:val="22"/>
      <w:lang w:val="sv-SE"/>
      <w14:ligatures w14:val="none"/>
    </w:rPr>
  </w:style>
  <w:style w:type="paragraph" w:styleId="Innehll1">
    <w:name w:val="toc 1"/>
    <w:basedOn w:val="Normal"/>
    <w:next w:val="Normal"/>
    <w:autoRedefine/>
    <w:uiPriority w:val="39"/>
    <w:unhideWhenUsed/>
    <w:locked/>
    <w:rsid w:val="002F6819"/>
    <w:pPr>
      <w:tabs>
        <w:tab w:val="left" w:pos="284"/>
        <w:tab w:val="right" w:leader="dot" w:pos="7797"/>
      </w:tabs>
      <w:spacing w:before="113" w:after="0" w:line="253" w:lineRule="exact"/>
    </w:pPr>
    <w:rPr>
      <w:rFonts w:ascii="Times New Roman" w:hAnsi="Times New Roman"/>
      <w:b/>
      <w:sz w:val="22"/>
    </w:rPr>
  </w:style>
  <w:style w:type="paragraph" w:styleId="Innehll2">
    <w:name w:val="toc 2"/>
    <w:basedOn w:val="Normal"/>
    <w:next w:val="Normal"/>
    <w:autoRedefine/>
    <w:uiPriority w:val="39"/>
    <w:unhideWhenUsed/>
    <w:locked/>
    <w:rsid w:val="002F6819"/>
    <w:pPr>
      <w:tabs>
        <w:tab w:val="right" w:leader="dot" w:pos="7797"/>
      </w:tabs>
      <w:spacing w:after="0" w:line="253" w:lineRule="exact"/>
      <w:ind w:left="227"/>
    </w:pPr>
    <w:rPr>
      <w:rFonts w:ascii="Times New Roman" w:hAnsi="Times New Roman"/>
      <w:sz w:val="22"/>
    </w:rPr>
  </w:style>
  <w:style w:type="character" w:styleId="Hyperlnk">
    <w:name w:val="Hyperlink"/>
    <w:basedOn w:val="Standardstycketeckensnitt"/>
    <w:uiPriority w:val="99"/>
    <w:unhideWhenUsed/>
    <w:locked/>
    <w:rsid w:val="00F43F9C"/>
    <w:rPr>
      <w:color w:val="5D4FB1" w:themeColor="hyperlink"/>
      <w:u w:val="single"/>
    </w:rPr>
  </w:style>
  <w:style w:type="paragraph" w:customStyle="1" w:styleId="LNU-TOCRubrik">
    <w:name w:val="LNU-TOC Rubrik"/>
    <w:basedOn w:val="LNU-Normal"/>
    <w:link w:val="LNU-TOCRubrikChar"/>
    <w:qFormat/>
    <w:rsid w:val="009D7053"/>
    <w:pPr>
      <w:spacing w:before="396" w:after="132" w:line="253" w:lineRule="exact"/>
    </w:pPr>
    <w:rPr>
      <w:b/>
      <w:sz w:val="36"/>
    </w:rPr>
  </w:style>
  <w:style w:type="character" w:customStyle="1" w:styleId="LNU-TOCRubrikChar">
    <w:name w:val="LNU-TOC Rubrik Char"/>
    <w:basedOn w:val="LNU-NormalChar"/>
    <w:link w:val="LNU-TOCRubrik"/>
    <w:rsid w:val="009D7053"/>
    <w:rPr>
      <w:rFonts w:ascii="Arial" w:eastAsiaTheme="minorEastAsia" w:hAnsi="Arial"/>
      <w:b/>
      <w:color w:val="000000" w:themeColor="text1"/>
      <w:kern w:val="0"/>
      <w:sz w:val="36"/>
      <w:szCs w:val="22"/>
      <w:lang w:val="sv-SE"/>
      <w14:ligatures w14:val="none"/>
    </w:rPr>
  </w:style>
  <w:style w:type="paragraph" w:customStyle="1" w:styleId="LNU-TOC1">
    <w:name w:val="LNU-TOC 1"/>
    <w:basedOn w:val="LNU-Normal"/>
    <w:link w:val="LNU-TOC1Char"/>
    <w:qFormat/>
    <w:rsid w:val="00983402"/>
    <w:pPr>
      <w:spacing w:before="113" w:after="0" w:line="253" w:lineRule="exact"/>
      <w:contextualSpacing/>
    </w:pPr>
    <w:rPr>
      <w:rFonts w:ascii="Times New Roman" w:hAnsi="Times New Roman"/>
      <w:b/>
      <w:sz w:val="22"/>
    </w:rPr>
  </w:style>
  <w:style w:type="character" w:customStyle="1" w:styleId="LNU-TOC1Char">
    <w:name w:val="LNU-TOC 1 Char"/>
    <w:basedOn w:val="LNU-NormalChar"/>
    <w:link w:val="LNU-TOC1"/>
    <w:rsid w:val="00983402"/>
    <w:rPr>
      <w:rFonts w:ascii="Times New Roman" w:eastAsiaTheme="minorEastAsia" w:hAnsi="Times New Roman"/>
      <w:b/>
      <w:color w:val="000000" w:themeColor="text1"/>
      <w:kern w:val="0"/>
      <w:sz w:val="22"/>
      <w:szCs w:val="22"/>
      <w:lang w:val="sv-SE"/>
      <w14:ligatures w14:val="none"/>
    </w:rPr>
  </w:style>
  <w:style w:type="paragraph" w:customStyle="1" w:styleId="LNU-TOC2">
    <w:name w:val="LNU-TOC 2"/>
    <w:basedOn w:val="LNU-TOC1"/>
    <w:link w:val="LNU-TOC2Char"/>
    <w:qFormat/>
    <w:rsid w:val="00983402"/>
    <w:pPr>
      <w:spacing w:before="0"/>
      <w:ind w:left="227"/>
    </w:pPr>
  </w:style>
  <w:style w:type="character" w:customStyle="1" w:styleId="LNU-TOC2Char">
    <w:name w:val="LNU-TOC 2 Char"/>
    <w:basedOn w:val="LNU-TOC1Char"/>
    <w:link w:val="LNU-TOC2"/>
    <w:rsid w:val="00983402"/>
    <w:rPr>
      <w:rFonts w:ascii="Times New Roman" w:eastAsiaTheme="minorEastAsia" w:hAnsi="Times New Roman"/>
      <w:b/>
      <w:color w:val="000000" w:themeColor="text1"/>
      <w:kern w:val="0"/>
      <w:sz w:val="22"/>
      <w:szCs w:val="22"/>
      <w:lang w:val="sv-SE"/>
      <w14:ligatures w14:val="none"/>
    </w:rPr>
  </w:style>
  <w:style w:type="paragraph" w:customStyle="1" w:styleId="LNU-TOC3">
    <w:name w:val="LNU-TOC 3"/>
    <w:basedOn w:val="LNU-TOC2"/>
    <w:link w:val="LNU-TOC3Char"/>
    <w:qFormat/>
    <w:rsid w:val="00983402"/>
    <w:pPr>
      <w:ind w:left="454"/>
    </w:pPr>
    <w:rPr>
      <w:b w:val="0"/>
    </w:rPr>
  </w:style>
  <w:style w:type="character" w:customStyle="1" w:styleId="LNU-TOC3Char">
    <w:name w:val="LNU-TOC 3 Char"/>
    <w:basedOn w:val="LNU-TOC2Char"/>
    <w:link w:val="LNU-TOC3"/>
    <w:rsid w:val="00983402"/>
    <w:rPr>
      <w:rFonts w:ascii="Times New Roman" w:eastAsiaTheme="minorEastAsia" w:hAnsi="Times New Roman"/>
      <w:b w:val="0"/>
      <w:color w:val="000000" w:themeColor="text1"/>
      <w:kern w:val="0"/>
      <w:sz w:val="22"/>
      <w:szCs w:val="22"/>
      <w:lang w:val="sv-SE"/>
      <w14:ligatures w14:val="none"/>
    </w:rPr>
  </w:style>
  <w:style w:type="paragraph" w:customStyle="1" w:styleId="LNU-NormalTimes11">
    <w:name w:val="LNU-Normal Times 11"/>
    <w:basedOn w:val="LNU-NormalTimes10"/>
    <w:link w:val="LNU-NormalTimes11Char"/>
    <w:qFormat/>
    <w:rsid w:val="007A0D27"/>
    <w:rPr>
      <w:sz w:val="22"/>
    </w:rPr>
  </w:style>
  <w:style w:type="character" w:customStyle="1" w:styleId="LNU-NormalTimes11Char">
    <w:name w:val="LNU-Normal Times 11 Char"/>
    <w:basedOn w:val="LNU-NormalTimes10Char"/>
    <w:link w:val="LNU-NormalTimes11"/>
    <w:rsid w:val="007A0D27"/>
    <w:rPr>
      <w:rFonts w:ascii="Times New Roman" w:eastAsiaTheme="minorEastAsia" w:hAnsi="Times New Roman"/>
      <w:color w:val="000000" w:themeColor="text1"/>
      <w:kern w:val="0"/>
      <w:sz w:val="22"/>
      <w:szCs w:val="22"/>
      <w:lang w:val="sv-SE"/>
      <w14:ligatures w14:val="none"/>
    </w:rPr>
  </w:style>
  <w:style w:type="paragraph" w:styleId="Innehll3">
    <w:name w:val="toc 3"/>
    <w:basedOn w:val="Normal"/>
    <w:next w:val="Normal"/>
    <w:autoRedefine/>
    <w:uiPriority w:val="39"/>
    <w:unhideWhenUsed/>
    <w:locked/>
    <w:rsid w:val="002F6819"/>
    <w:pPr>
      <w:tabs>
        <w:tab w:val="right" w:leader="dot" w:pos="7796"/>
      </w:tabs>
      <w:spacing w:after="0"/>
      <w:ind w:left="454"/>
    </w:pPr>
    <w:rPr>
      <w:rFonts w:ascii="Times New Roman" w:hAnsi="Times New Roman"/>
      <w:sz w:val="22"/>
    </w:rPr>
  </w:style>
  <w:style w:type="paragraph" w:customStyle="1" w:styleId="LNU-Heading-Abstract">
    <w:name w:val="LNU-Heading-Abstract"/>
    <w:basedOn w:val="LNU-Titelrubrik1"/>
    <w:next w:val="LNU-NormalTimes11"/>
    <w:link w:val="LNU-Heading-AbstractChar"/>
    <w:qFormat/>
    <w:rsid w:val="00FE4DE9"/>
    <w:pPr>
      <w:spacing w:before="396" w:after="132" w:line="396" w:lineRule="exact"/>
    </w:pPr>
    <w:rPr>
      <w:sz w:val="36"/>
    </w:rPr>
  </w:style>
  <w:style w:type="character" w:customStyle="1" w:styleId="LNU-Heading-AbstractChar">
    <w:name w:val="LNU-Heading-Abstract Char"/>
    <w:basedOn w:val="LNU-Titelrubrik1Char"/>
    <w:link w:val="LNU-Heading-Abstract"/>
    <w:rsid w:val="00FE4DE9"/>
    <w:rPr>
      <w:rFonts w:ascii="Arial" w:eastAsiaTheme="minorEastAsia" w:hAnsi="Arial"/>
      <w:b/>
      <w:color w:val="000000" w:themeColor="text1"/>
      <w:kern w:val="0"/>
      <w:sz w:val="36"/>
      <w:szCs w:val="60"/>
      <w:lang w:val="en-GB"/>
      <w14:ligatures w14:val="none"/>
    </w:rPr>
  </w:style>
  <w:style w:type="paragraph" w:customStyle="1" w:styleId="LNU-Quote">
    <w:name w:val="LNU-Quote"/>
    <w:basedOn w:val="LNU-NormalTimes11"/>
    <w:next w:val="LNU-NormalTimes11"/>
    <w:link w:val="LNU-QuoteChar"/>
    <w:qFormat/>
    <w:rsid w:val="00505BE2"/>
    <w:pPr>
      <w:spacing w:before="240" w:line="220" w:lineRule="exact"/>
      <w:ind w:left="480" w:right="480"/>
    </w:pPr>
    <w:rPr>
      <w:sz w:val="20"/>
    </w:rPr>
  </w:style>
  <w:style w:type="character" w:customStyle="1" w:styleId="LNU-QuoteChar">
    <w:name w:val="LNU-Quote Char"/>
    <w:basedOn w:val="LNU-NormalTimes11Char"/>
    <w:link w:val="LNU-Quote"/>
    <w:rsid w:val="00505BE2"/>
    <w:rPr>
      <w:rFonts w:ascii="Times New Roman" w:eastAsiaTheme="minorEastAsia" w:hAnsi="Times New Roman"/>
      <w:color w:val="000000" w:themeColor="text1"/>
      <w:kern w:val="0"/>
      <w:sz w:val="20"/>
      <w:szCs w:val="22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NU Colors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FFE000"/>
      </a:accent1>
      <a:accent2>
        <a:srgbClr val="FDECB2"/>
      </a:accent2>
      <a:accent3>
        <a:srgbClr val="232326"/>
      </a:accent3>
      <a:accent4>
        <a:srgbClr val="5D4FB1"/>
      </a:accent4>
      <a:accent5>
        <a:srgbClr val="007340"/>
      </a:accent5>
      <a:accent6>
        <a:srgbClr val="A62186"/>
      </a:accent6>
      <a:hlink>
        <a:srgbClr val="5D4FB1"/>
      </a:hlink>
      <a:folHlink>
        <a:srgbClr val="75709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D988AC3AEFC4C95DB198A1C10A8E7" ma:contentTypeVersion="16" ma:contentTypeDescription="Create a new document." ma:contentTypeScope="" ma:versionID="ec136c2ab2fdc78e6d05c413954b0880">
  <xsd:schema xmlns:xsd="http://www.w3.org/2001/XMLSchema" xmlns:xs="http://www.w3.org/2001/XMLSchema" xmlns:p="http://schemas.microsoft.com/office/2006/metadata/properties" xmlns:ns3="b1611d72-82aa-46f8-8602-d20075c69c91" xmlns:ns4="cf70d16f-1dc1-482e-bfe8-9984fc830ea3" targetNamespace="http://schemas.microsoft.com/office/2006/metadata/properties" ma:root="true" ma:fieldsID="ad59046da42d21cd811d34c1a19c8c16" ns3:_="" ns4:_="">
    <xsd:import namespace="b1611d72-82aa-46f8-8602-d20075c69c91"/>
    <xsd:import namespace="cf70d16f-1dc1-482e-bfe8-9984fc830ea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ObjectDetectorVersion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SystemTags" minOccurs="0"/>
                <xsd:element ref="ns4:MediaServiceLocatio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611d72-82aa-46f8-8602-d20075c6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70d16f-1dc1-482e-bfe8-9984fc830e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70d16f-1dc1-482e-bfe8-9984fc830ea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14AD0A-8ED3-41C2-95E8-79486C96E3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611d72-82aa-46f8-8602-d20075c69c91"/>
    <ds:schemaRef ds:uri="cf70d16f-1dc1-482e-bfe8-9984fc830e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733A68-3002-4AA9-9684-4F46DF8026C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A39BA80-6A8D-4DB6-A1D2-FCD6637C31B6}">
  <ds:schemaRefs>
    <ds:schemaRef ds:uri="http://schemas.microsoft.com/office/2006/metadata/properties"/>
    <ds:schemaRef ds:uri="http://schemas.microsoft.com/office/infopath/2007/PartnerControls"/>
    <ds:schemaRef ds:uri="cf70d16f-1dc1-482e-bfe8-9984fc830ea3"/>
  </ds:schemaRefs>
</ds:datastoreItem>
</file>

<file path=customXml/itemProps4.xml><?xml version="1.0" encoding="utf-8"?>
<ds:datastoreItem xmlns:ds="http://schemas.openxmlformats.org/officeDocument/2006/customXml" ds:itemID="{D3189052-9E99-4C0E-8626-6A3E389256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SV-Uppsatsmall-v260217.dotx</Template>
  <TotalTime>2</TotalTime>
  <Pages>6</Pages>
  <Words>66</Words>
  <Characters>456</Characters>
  <Application>Microsoft Office Word</Application>
  <DocSecurity>0</DocSecurity>
  <Lines>58</Lines>
  <Paragraphs>26</Paragraphs>
  <ScaleCrop>false</ScaleCrop>
  <HeadingPairs>
    <vt:vector size="6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10" baseType="lpstr">
      <vt:lpstr/>
      <vt:lpstr/>
      <vt:lpstr>Titel</vt:lpstr>
      <vt:lpstr>    Undertitel</vt:lpstr>
      <vt:lpstr>Engelsk titel</vt:lpstr>
      <vt:lpstr>Abstrakt</vt:lpstr>
      <vt:lpstr>Nyckelord</vt:lpstr>
      <vt:lpstr>Tack</vt:lpstr>
      <vt:lpstr>Inledning</vt:lpstr>
      <vt:lpstr>Bilaga 1</vt:lpstr>
    </vt:vector>
  </TitlesOfParts>
  <Company/>
  <LinksUpToDate>false</LinksUpToDate>
  <CharactersWithSpaces>492</CharactersWithSpaces>
  <SharedDoc>false</SharedDoc>
  <HLinks>
    <vt:vector size="42" baseType="variant">
      <vt:variant>
        <vt:i4>1900604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_Toc188511462</vt:lpwstr>
      </vt:variant>
      <vt:variant>
        <vt:i4>1900604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_Toc188511461</vt:lpwstr>
      </vt:variant>
      <vt:variant>
        <vt:i4>1900604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_Toc188511460</vt:lpwstr>
      </vt:variant>
      <vt:variant>
        <vt:i4>1966140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_Toc188511459</vt:lpwstr>
      </vt:variant>
      <vt:variant>
        <vt:i4>1966140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_Toc188511458</vt:lpwstr>
      </vt:variant>
      <vt:variant>
        <vt:i4>1966140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_Toc188511457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_Toc188511456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Joakim Palmqvist</cp:lastModifiedBy>
  <cp:revision>3</cp:revision>
  <cp:lastPrinted>2025-01-15T03:15:00Z</cp:lastPrinted>
  <dcterms:created xsi:type="dcterms:W3CDTF">2026-02-17T13:07:00Z</dcterms:created>
  <dcterms:modified xsi:type="dcterms:W3CDTF">2026-02-19T08:08:00Z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0x0101000C0D988AC3AEFC4C95DB198A1C10A8E7</vt:lpwstr>
  </property>
</Properties>
</file>